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6"/>
        <w:gridCol w:w="283"/>
        <w:gridCol w:w="3259"/>
      </w:tblGrid>
      <w:tr w:rsidR="00B41431" w14:paraId="76FA8B16" w14:textId="77777777" w:rsidTr="00E26829">
        <w:trPr>
          <w:trHeight w:val="894"/>
        </w:trPr>
        <w:tc>
          <w:tcPr>
            <w:tcW w:w="7356" w:type="dxa"/>
            <w:vAlign w:val="center"/>
          </w:tcPr>
          <w:p w14:paraId="3D8A87A4" w14:textId="77777777" w:rsidR="00B41431" w:rsidRDefault="00B41431" w:rsidP="00E65845">
            <w:pPr>
              <w:pStyle w:val="En-tte"/>
            </w:pPr>
            <w:r>
              <w:rPr>
                <w:noProof/>
              </w:rPr>
              <w:drawing>
                <wp:inline distT="0" distB="0" distL="0" distR="0" wp14:anchorId="04B6BB77" wp14:editId="71426A11">
                  <wp:extent cx="1548182" cy="520995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82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007470"/>
            <w:vAlign w:val="center"/>
          </w:tcPr>
          <w:p w14:paraId="06827799" w14:textId="77777777" w:rsidR="00B41431" w:rsidRPr="00117FE8" w:rsidRDefault="00B41431" w:rsidP="00E65845">
            <w:pPr>
              <w:pStyle w:val="En-tte"/>
              <w:rPr>
                <w:rFonts w:ascii="Arial Narrow" w:hAnsi="Arial Narrow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259" w:type="dxa"/>
            <w:shd w:val="clear" w:color="auto" w:fill="007470"/>
            <w:vAlign w:val="center"/>
          </w:tcPr>
          <w:p w14:paraId="1B32EE2D" w14:textId="14604CA3" w:rsidR="00B41431" w:rsidRDefault="00152D18" w:rsidP="00E65845">
            <w:pPr>
              <w:pStyle w:val="En-tte"/>
              <w:rPr>
                <w:rFonts w:ascii="Arial Narrow" w:hAnsi="Arial Narrow" w:cs="Arial"/>
                <w:b/>
                <w:bCs/>
                <w:caps/>
                <w:color w:val="F2F2F2" w:themeColor="background1" w:themeShade="F2"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caps/>
                <w:color w:val="F2F2F2" w:themeColor="background1" w:themeShade="F2"/>
                <w:sz w:val="28"/>
                <w:szCs w:val="28"/>
              </w:rPr>
              <w:t>DEMANDE DE DISPENSE</w:t>
            </w:r>
          </w:p>
          <w:p w14:paraId="5632D3F7" w14:textId="769844B3" w:rsidR="00EE2CA0" w:rsidRPr="00EE2CA0" w:rsidRDefault="00152D18" w:rsidP="00E65845">
            <w:pPr>
              <w:pStyle w:val="En-tte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>Formation continue</w:t>
            </w:r>
          </w:p>
        </w:tc>
      </w:tr>
    </w:tbl>
    <w:p w14:paraId="1E83797A" w14:textId="1A7D16ED" w:rsidR="005205A3" w:rsidRDefault="005205A3" w:rsidP="005205A3">
      <w:pPr>
        <w:spacing w:after="0" w:line="240" w:lineRule="auto"/>
        <w:rPr>
          <w:rFonts w:ascii="Arial Narrow" w:hAnsi="Arial Narrow"/>
        </w:rPr>
      </w:pPr>
    </w:p>
    <w:p w14:paraId="49CE3F91" w14:textId="1CDC17E9" w:rsidR="00EC1339" w:rsidRPr="001C6425" w:rsidRDefault="005F73D4" w:rsidP="00B4584A">
      <w:pPr>
        <w:spacing w:after="0" w:line="240" w:lineRule="auto"/>
        <w:jc w:val="both"/>
        <w:rPr>
          <w:rFonts w:ascii="Arial Narrow" w:hAnsi="Arial Narrow"/>
          <w:b/>
          <w:bCs/>
          <w:caps/>
          <w:color w:val="007470"/>
          <w:sz w:val="28"/>
          <w:szCs w:val="28"/>
        </w:rPr>
      </w:pPr>
      <w:r>
        <w:rPr>
          <w:rFonts w:ascii="Arial Narrow" w:hAnsi="Arial Narrow"/>
          <w:b/>
          <w:bCs/>
          <w:caps/>
          <w:color w:val="007470"/>
          <w:sz w:val="28"/>
          <w:szCs w:val="28"/>
        </w:rPr>
        <w:t>NORME PROFESSIONNELLE DE FORMATION CONTINUE OBLIGATOIRE</w:t>
      </w:r>
    </w:p>
    <w:p w14:paraId="0E04FFFF" w14:textId="056A2BFB" w:rsidR="00051509" w:rsidRPr="00AD22DB" w:rsidRDefault="00E662E6" w:rsidP="00B4584A">
      <w:pPr>
        <w:spacing w:after="0" w:line="240" w:lineRule="auto"/>
        <w:jc w:val="both"/>
        <w:rPr>
          <w:rFonts w:ascii="Arial Narrow" w:hAnsi="Arial Narrow"/>
          <w:b/>
          <w:color w:val="404040" w:themeColor="text1" w:themeTint="BF"/>
          <w:sz w:val="18"/>
          <w:szCs w:val="18"/>
        </w:rPr>
      </w:pPr>
      <w:r w:rsidRPr="00AD22DB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 xml:space="preserve">Le présent </w:t>
      </w:r>
      <w:r w:rsidR="005F154B" w:rsidRPr="00AD22DB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>document s’appuie et s’interprète en conformité avec le</w:t>
      </w:r>
      <w:r w:rsidRPr="00AD22DB">
        <w:rPr>
          <w:rFonts w:ascii="Arial Narrow" w:hAnsi="Arial Narrow"/>
          <w:b/>
          <w:i/>
          <w:color w:val="404040" w:themeColor="text1" w:themeTint="BF"/>
          <w:sz w:val="18"/>
          <w:szCs w:val="18"/>
        </w:rPr>
        <w:t xml:space="preserve"> </w:t>
      </w:r>
      <w:r w:rsidR="008F10F1" w:rsidRPr="00AD22DB">
        <w:rPr>
          <w:rFonts w:ascii="Arial Narrow" w:hAnsi="Arial Narrow"/>
          <w:b/>
          <w:i/>
          <w:color w:val="404040" w:themeColor="text1" w:themeTint="BF"/>
          <w:sz w:val="18"/>
          <w:szCs w:val="18"/>
        </w:rPr>
        <w:t>Code de</w:t>
      </w:r>
      <w:r w:rsidR="00BA46F9">
        <w:rPr>
          <w:rFonts w:ascii="Arial Narrow" w:hAnsi="Arial Narrow"/>
          <w:b/>
          <w:i/>
          <w:color w:val="404040" w:themeColor="text1" w:themeTint="BF"/>
          <w:sz w:val="18"/>
          <w:szCs w:val="18"/>
        </w:rPr>
        <w:t xml:space="preserve"> déontologie des chimistes </w:t>
      </w:r>
      <w:r w:rsidR="00A53D15" w:rsidRPr="00AD22DB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 xml:space="preserve">(RLRQ c. </w:t>
      </w:r>
      <w:r w:rsidR="00DA2821" w:rsidRPr="00AD22DB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>C</w:t>
      </w:r>
      <w:r w:rsidR="00A743D0" w:rsidRPr="00AD22DB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>-</w:t>
      </w:r>
      <w:r w:rsidR="00BA46F9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>15 r.</w:t>
      </w:r>
      <w:r w:rsidR="002B435A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 xml:space="preserve"> </w:t>
      </w:r>
      <w:r w:rsidR="00BA46F9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>4</w:t>
      </w:r>
      <w:r w:rsidR="00A743D0" w:rsidRPr="00AD22DB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 xml:space="preserve">) </w:t>
      </w:r>
      <w:r w:rsidR="00800985" w:rsidRPr="00187EB3">
        <w:rPr>
          <w:rFonts w:ascii="Arial Narrow" w:hAnsi="Arial Narrow"/>
          <w:b/>
          <w:sz w:val="18"/>
          <w:szCs w:val="18"/>
        </w:rPr>
        <w:t xml:space="preserve">(ci-après : le </w:t>
      </w:r>
      <w:r w:rsidR="00800985" w:rsidRPr="00800985">
        <w:rPr>
          <w:rFonts w:ascii="Arial Narrow" w:hAnsi="Arial Narrow"/>
          <w:b/>
          <w:sz w:val="18"/>
          <w:szCs w:val="18"/>
        </w:rPr>
        <w:t>« Code de déontologie »</w:t>
      </w:r>
      <w:r w:rsidR="00800985" w:rsidRPr="00187EB3">
        <w:rPr>
          <w:rFonts w:ascii="Arial Narrow" w:hAnsi="Arial Narrow"/>
          <w:b/>
          <w:sz w:val="18"/>
          <w:szCs w:val="18"/>
        </w:rPr>
        <w:t>)</w:t>
      </w:r>
      <w:r w:rsidR="00800985">
        <w:rPr>
          <w:rFonts w:ascii="Arial Narrow" w:hAnsi="Arial Narrow"/>
          <w:b/>
          <w:sz w:val="18"/>
          <w:szCs w:val="18"/>
        </w:rPr>
        <w:t xml:space="preserve"> </w:t>
      </w:r>
      <w:r w:rsidR="002B435A">
        <w:rPr>
          <w:rFonts w:ascii="Arial Narrow" w:hAnsi="Arial Narrow"/>
          <w:b/>
          <w:color w:val="404040" w:themeColor="text1" w:themeTint="BF"/>
          <w:sz w:val="18"/>
          <w:szCs w:val="18"/>
        </w:rPr>
        <w:t>et</w:t>
      </w:r>
      <w:r w:rsidR="00D646D9" w:rsidRPr="00AD22DB">
        <w:rPr>
          <w:rFonts w:ascii="Arial Narrow" w:hAnsi="Arial Narrow"/>
          <w:b/>
          <w:color w:val="404040" w:themeColor="text1" w:themeTint="BF"/>
          <w:sz w:val="18"/>
          <w:szCs w:val="18"/>
        </w:rPr>
        <w:t xml:space="preserve"> </w:t>
      </w:r>
      <w:r w:rsidR="00DA1CFF" w:rsidRPr="00AD22DB">
        <w:rPr>
          <w:rFonts w:ascii="Arial Narrow" w:hAnsi="Arial Narrow"/>
          <w:b/>
          <w:color w:val="404040" w:themeColor="text1" w:themeTint="BF"/>
          <w:sz w:val="18"/>
          <w:szCs w:val="18"/>
        </w:rPr>
        <w:t>la</w:t>
      </w:r>
      <w:r w:rsidR="00966DCE" w:rsidRPr="00AD22DB">
        <w:rPr>
          <w:rFonts w:ascii="Arial Narrow" w:hAnsi="Arial Narrow"/>
          <w:b/>
          <w:color w:val="404040" w:themeColor="text1" w:themeTint="BF"/>
          <w:sz w:val="18"/>
          <w:szCs w:val="18"/>
        </w:rPr>
        <w:t xml:space="preserve"> </w:t>
      </w:r>
      <w:r w:rsidR="002B435A">
        <w:rPr>
          <w:rFonts w:ascii="Arial Narrow" w:hAnsi="Arial Narrow"/>
          <w:b/>
          <w:i/>
          <w:color w:val="404040" w:themeColor="text1" w:themeTint="BF"/>
          <w:sz w:val="18"/>
          <w:szCs w:val="18"/>
        </w:rPr>
        <w:t>Norme professionnelle de formation continue obligatoire des membres de l’Ordre des chimistes du Québec</w:t>
      </w:r>
      <w:r w:rsidR="002B435A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 xml:space="preserve"> </w:t>
      </w:r>
      <w:r w:rsidR="00BD0350" w:rsidRPr="00187EB3">
        <w:rPr>
          <w:rFonts w:ascii="Arial Narrow" w:hAnsi="Arial Narrow"/>
          <w:b/>
          <w:sz w:val="18"/>
          <w:szCs w:val="18"/>
        </w:rPr>
        <w:t>(ci-après : l</w:t>
      </w:r>
      <w:r w:rsidR="00BD0350">
        <w:rPr>
          <w:rFonts w:ascii="Arial Narrow" w:hAnsi="Arial Narrow"/>
          <w:b/>
          <w:sz w:val="18"/>
          <w:szCs w:val="18"/>
        </w:rPr>
        <w:t>a</w:t>
      </w:r>
      <w:r w:rsidR="00BD0350" w:rsidRPr="00187EB3">
        <w:rPr>
          <w:rFonts w:ascii="Arial Narrow" w:hAnsi="Arial Narrow"/>
          <w:b/>
          <w:sz w:val="18"/>
          <w:szCs w:val="18"/>
        </w:rPr>
        <w:t xml:space="preserve"> </w:t>
      </w:r>
      <w:r w:rsidR="00BD0350" w:rsidRPr="00800985">
        <w:rPr>
          <w:rFonts w:ascii="Arial Narrow" w:hAnsi="Arial Narrow"/>
          <w:b/>
          <w:sz w:val="18"/>
          <w:szCs w:val="18"/>
        </w:rPr>
        <w:t>« </w:t>
      </w:r>
      <w:r w:rsidR="00BD0350">
        <w:rPr>
          <w:rFonts w:ascii="Arial Narrow" w:hAnsi="Arial Narrow"/>
          <w:b/>
          <w:sz w:val="18"/>
          <w:szCs w:val="18"/>
        </w:rPr>
        <w:t>Norme professionnelle</w:t>
      </w:r>
      <w:r w:rsidR="00BD0350" w:rsidRPr="00800985">
        <w:rPr>
          <w:rFonts w:ascii="Arial Narrow" w:hAnsi="Arial Narrow"/>
          <w:b/>
          <w:sz w:val="18"/>
          <w:szCs w:val="18"/>
        </w:rPr>
        <w:t> »</w:t>
      </w:r>
      <w:r w:rsidR="00BD0350" w:rsidRPr="00187EB3">
        <w:rPr>
          <w:rFonts w:ascii="Arial Narrow" w:hAnsi="Arial Narrow"/>
          <w:b/>
          <w:sz w:val="18"/>
          <w:szCs w:val="18"/>
        </w:rPr>
        <w:t>)</w:t>
      </w:r>
      <w:r w:rsidR="00877B4D">
        <w:rPr>
          <w:rFonts w:ascii="Arial Narrow" w:hAnsi="Arial Narrow"/>
          <w:b/>
          <w:sz w:val="18"/>
          <w:szCs w:val="18"/>
        </w:rPr>
        <w:t xml:space="preserve"> </w:t>
      </w:r>
      <w:r w:rsidR="002B435A">
        <w:rPr>
          <w:rFonts w:ascii="Arial Narrow" w:hAnsi="Arial Narrow"/>
          <w:b/>
          <w:iCs/>
          <w:color w:val="404040" w:themeColor="text1" w:themeTint="BF"/>
          <w:sz w:val="18"/>
          <w:szCs w:val="18"/>
        </w:rPr>
        <w:t>adopté par le Conseil d’administration.</w:t>
      </w:r>
    </w:p>
    <w:p w14:paraId="206E2215" w14:textId="77777777" w:rsidR="008004ED" w:rsidRDefault="008004ED" w:rsidP="003A226A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EE91787" w14:textId="72337460" w:rsidR="003640DB" w:rsidRDefault="003640DB" w:rsidP="003A226A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640DB">
        <w:rPr>
          <w:rFonts w:ascii="Arial Narrow" w:hAnsi="Arial Narrow"/>
          <w:sz w:val="18"/>
          <w:szCs w:val="18"/>
        </w:rPr>
        <w:t>Conformément à l’article 17 du Code de déontologie, les membres de l’Ordre ont l’obligation d’exercer leur profession selon les normes professionnelles actuelles et les données actuelles de la science et, à cette fin, ils doivent tenir à jour et perfectionner leurs connaissances et compétences.</w:t>
      </w:r>
    </w:p>
    <w:p w14:paraId="660CC482" w14:textId="77777777" w:rsidR="003640DB" w:rsidRPr="00AD22DB" w:rsidRDefault="003640DB" w:rsidP="003A226A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23998B1D" w14:textId="0A642ADA" w:rsidR="00AE6B66" w:rsidRDefault="00C9335C" w:rsidP="003A226A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</w:t>
      </w:r>
      <w:r w:rsidR="003B4D14" w:rsidRPr="00AD22DB">
        <w:rPr>
          <w:rFonts w:ascii="Arial Narrow" w:hAnsi="Arial Narrow"/>
          <w:sz w:val="18"/>
          <w:szCs w:val="18"/>
        </w:rPr>
        <w:t xml:space="preserve">e secrétaire </w:t>
      </w:r>
      <w:r w:rsidR="00612C12" w:rsidRPr="00AD22DB">
        <w:rPr>
          <w:rFonts w:ascii="Arial Narrow" w:hAnsi="Arial Narrow"/>
          <w:sz w:val="18"/>
          <w:szCs w:val="18"/>
        </w:rPr>
        <w:t xml:space="preserve">de l’Ordre </w:t>
      </w:r>
      <w:r w:rsidR="00613F85" w:rsidRPr="00AD22DB">
        <w:rPr>
          <w:rFonts w:ascii="Arial Narrow" w:hAnsi="Arial Narrow"/>
          <w:sz w:val="18"/>
          <w:szCs w:val="18"/>
        </w:rPr>
        <w:t xml:space="preserve">est </w:t>
      </w:r>
      <w:r w:rsidR="003B4D14" w:rsidRPr="00AD22DB">
        <w:rPr>
          <w:rFonts w:ascii="Arial Narrow" w:hAnsi="Arial Narrow"/>
          <w:sz w:val="18"/>
          <w:szCs w:val="18"/>
        </w:rPr>
        <w:t xml:space="preserve">responsable </w:t>
      </w:r>
      <w:r w:rsidR="00963C98">
        <w:rPr>
          <w:rFonts w:ascii="Arial Narrow" w:hAnsi="Arial Narrow"/>
          <w:sz w:val="18"/>
          <w:szCs w:val="18"/>
        </w:rPr>
        <w:t>du respect des exigences de</w:t>
      </w:r>
      <w:r w:rsidR="00222EB9">
        <w:rPr>
          <w:rFonts w:ascii="Arial Narrow" w:hAnsi="Arial Narrow"/>
          <w:sz w:val="18"/>
          <w:szCs w:val="18"/>
        </w:rPr>
        <w:t xml:space="preserve"> la Norme professionnelle </w:t>
      </w:r>
      <w:r w:rsidR="00B331D7">
        <w:rPr>
          <w:rFonts w:ascii="Arial Narrow" w:hAnsi="Arial Narrow"/>
          <w:sz w:val="18"/>
          <w:szCs w:val="18"/>
        </w:rPr>
        <w:t>par les membres de l’Ordre</w:t>
      </w:r>
      <w:r w:rsidR="00FB24E6" w:rsidRPr="00AD22DB">
        <w:rPr>
          <w:rFonts w:ascii="Arial Narrow" w:hAnsi="Arial Narrow"/>
          <w:sz w:val="18"/>
          <w:szCs w:val="18"/>
        </w:rPr>
        <w:t>.</w:t>
      </w:r>
      <w:r w:rsidR="00E761A8">
        <w:rPr>
          <w:rFonts w:ascii="Arial Narrow" w:hAnsi="Arial Narrow"/>
          <w:sz w:val="18"/>
          <w:szCs w:val="18"/>
        </w:rPr>
        <w:t xml:space="preserve"> </w:t>
      </w:r>
      <w:r w:rsidR="00682A22" w:rsidRPr="00AD22DB">
        <w:rPr>
          <w:rFonts w:ascii="Arial Narrow" w:hAnsi="Arial Narrow"/>
          <w:sz w:val="18"/>
          <w:szCs w:val="18"/>
        </w:rPr>
        <w:t>Dans l’exercice de ses fonctions,</w:t>
      </w:r>
      <w:r w:rsidR="00E51C44" w:rsidRPr="00AD22DB">
        <w:rPr>
          <w:rFonts w:ascii="Arial Narrow" w:hAnsi="Arial Narrow"/>
          <w:sz w:val="18"/>
          <w:szCs w:val="18"/>
        </w:rPr>
        <w:t xml:space="preserve"> le secrétaire de l’Ordre demande aux chimistes </w:t>
      </w:r>
      <w:r w:rsidR="00B331D7">
        <w:rPr>
          <w:rFonts w:ascii="Arial Narrow" w:hAnsi="Arial Narrow"/>
          <w:sz w:val="18"/>
          <w:szCs w:val="18"/>
        </w:rPr>
        <w:t xml:space="preserve">qui </w:t>
      </w:r>
      <w:r w:rsidR="00AA09E9">
        <w:rPr>
          <w:rFonts w:ascii="Arial Narrow" w:hAnsi="Arial Narrow"/>
          <w:sz w:val="18"/>
          <w:szCs w:val="18"/>
        </w:rPr>
        <w:t xml:space="preserve">souhaitent obtenir </w:t>
      </w:r>
      <w:r w:rsidR="00B331D7">
        <w:rPr>
          <w:rFonts w:ascii="Arial Narrow" w:hAnsi="Arial Narrow"/>
          <w:sz w:val="18"/>
          <w:szCs w:val="18"/>
        </w:rPr>
        <w:t xml:space="preserve">une dispense </w:t>
      </w:r>
      <w:r w:rsidR="004823B7" w:rsidRPr="00AD22DB">
        <w:rPr>
          <w:rFonts w:ascii="Arial Narrow" w:hAnsi="Arial Narrow"/>
          <w:sz w:val="18"/>
          <w:szCs w:val="18"/>
        </w:rPr>
        <w:t>de répondre de façon complète et véridique</w:t>
      </w:r>
      <w:r w:rsidR="001C2276" w:rsidRPr="00AD22DB">
        <w:rPr>
          <w:rFonts w:ascii="Arial Narrow" w:hAnsi="Arial Narrow"/>
          <w:sz w:val="18"/>
          <w:szCs w:val="18"/>
        </w:rPr>
        <w:t xml:space="preserve"> </w:t>
      </w:r>
      <w:r w:rsidR="000C0EEF">
        <w:rPr>
          <w:rFonts w:ascii="Arial Narrow" w:hAnsi="Arial Narrow"/>
          <w:sz w:val="18"/>
          <w:szCs w:val="18"/>
        </w:rPr>
        <w:t>au présent formulaire</w:t>
      </w:r>
      <w:r w:rsidR="00F724AF">
        <w:rPr>
          <w:rFonts w:ascii="Arial Narrow" w:hAnsi="Arial Narrow"/>
          <w:sz w:val="18"/>
          <w:szCs w:val="18"/>
        </w:rPr>
        <w:t xml:space="preserve">, et ce, conformément </w:t>
      </w:r>
      <w:r w:rsidR="004B49A6">
        <w:rPr>
          <w:rFonts w:ascii="Arial Narrow" w:hAnsi="Arial Narrow"/>
          <w:sz w:val="18"/>
          <w:szCs w:val="18"/>
        </w:rPr>
        <w:t>aux dispositions de l’article 76 du Code de dé</w:t>
      </w:r>
      <w:r w:rsidR="00FF3150">
        <w:rPr>
          <w:rFonts w:ascii="Arial Narrow" w:hAnsi="Arial Narrow"/>
          <w:sz w:val="18"/>
          <w:szCs w:val="18"/>
        </w:rPr>
        <w:t>ontologie.</w:t>
      </w:r>
    </w:p>
    <w:p w14:paraId="66DC34F7" w14:textId="77777777" w:rsidR="008B53C1" w:rsidRDefault="008B53C1" w:rsidP="00051509">
      <w:pPr>
        <w:spacing w:after="0" w:line="240" w:lineRule="auto"/>
        <w:rPr>
          <w:rFonts w:ascii="Arial Narrow" w:hAnsi="Arial Narrow"/>
        </w:rPr>
      </w:pPr>
    </w:p>
    <w:tbl>
      <w:tblPr>
        <w:tblStyle w:val="Grilledutableau"/>
        <w:tblW w:w="1077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3828"/>
        <w:gridCol w:w="1557"/>
        <w:gridCol w:w="1558"/>
      </w:tblGrid>
      <w:tr w:rsidR="00477032" w:rsidRPr="006076AA" w14:paraId="661C5D2F" w14:textId="77777777" w:rsidTr="003325E7">
        <w:tc>
          <w:tcPr>
            <w:tcW w:w="10770" w:type="dxa"/>
            <w:gridSpan w:val="4"/>
            <w:shd w:val="clear" w:color="auto" w:fill="007470"/>
          </w:tcPr>
          <w:p w14:paraId="0988F49A" w14:textId="6D919920" w:rsidR="00477032" w:rsidRPr="006076AA" w:rsidRDefault="00980870" w:rsidP="00E65845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477032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1. </w:t>
            </w:r>
            <w:r w:rsidR="00240D2B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MEMBRE QUI EFFECTUE</w:t>
            </w:r>
            <w:r w:rsidR="002B1E14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UNE DEMANDE DE DISPENSE</w:t>
            </w:r>
          </w:p>
        </w:tc>
      </w:tr>
      <w:tr w:rsidR="00477032" w:rsidRPr="006076AA" w14:paraId="66C50971" w14:textId="77777777" w:rsidTr="003325E7">
        <w:tc>
          <w:tcPr>
            <w:tcW w:w="10770" w:type="dxa"/>
            <w:gridSpan w:val="4"/>
          </w:tcPr>
          <w:p w14:paraId="692FB87A" w14:textId="1D19E36B" w:rsidR="00477032" w:rsidRPr="00723FF0" w:rsidRDefault="00980870" w:rsidP="00E65845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603E1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A. </w:t>
            </w:r>
            <w:r w:rsidR="0047703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IDENTIFICATION DU </w:t>
            </w:r>
            <w:r w:rsidR="00800985">
              <w:rPr>
                <w:rFonts w:ascii="Arial Narrow" w:hAnsi="Arial Narrow"/>
                <w:b/>
                <w:bCs/>
                <w:sz w:val="20"/>
                <w:szCs w:val="20"/>
              </w:rPr>
              <w:t>MEMBRE</w:t>
            </w:r>
          </w:p>
        </w:tc>
      </w:tr>
      <w:tr w:rsidR="00B52784" w:rsidRPr="00C23257" w14:paraId="4196A872" w14:textId="77777777" w:rsidTr="007F1A99">
        <w:tblPrEx>
          <w:shd w:val="clear" w:color="auto" w:fill="auto"/>
          <w:tblCellMar>
            <w:left w:w="108" w:type="dxa"/>
            <w:right w:w="108" w:type="dxa"/>
          </w:tblCellMar>
        </w:tblPrEx>
        <w:trPr>
          <w:gridAfter w:val="1"/>
          <w:wAfter w:w="1558" w:type="dxa"/>
          <w:trHeight w:val="39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0082E2F" w14:textId="77777777" w:rsidR="00477032" w:rsidRPr="00C23257" w:rsidRDefault="00477032" w:rsidP="00E65845">
            <w:pPr>
              <w:rPr>
                <w:rFonts w:ascii="Arial Narrow" w:hAnsi="Arial Narrow"/>
                <w:sz w:val="20"/>
                <w:szCs w:val="20"/>
              </w:rPr>
            </w:pPr>
            <w:permStart w:id="1323904695" w:edGrp="everyone"/>
            <w:permEnd w:id="1323904695"/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09DC3" w14:textId="77777777" w:rsidR="00477032" w:rsidRPr="00C23257" w:rsidRDefault="00477032" w:rsidP="00E65845">
            <w:pPr>
              <w:rPr>
                <w:rFonts w:ascii="Arial Narrow" w:hAnsi="Arial Narrow"/>
                <w:sz w:val="20"/>
                <w:szCs w:val="20"/>
              </w:rPr>
            </w:pPr>
            <w:permStart w:id="936971932" w:edGrp="everyone"/>
            <w:permEnd w:id="936971932"/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8110FC3" w14:textId="77777777" w:rsidR="00477032" w:rsidRPr="00C23257" w:rsidRDefault="00477032" w:rsidP="00E65845">
            <w:pPr>
              <w:rPr>
                <w:rFonts w:ascii="Arial Narrow" w:hAnsi="Arial Narrow"/>
                <w:sz w:val="20"/>
                <w:szCs w:val="20"/>
              </w:rPr>
            </w:pPr>
            <w:permStart w:id="864174638" w:edGrp="everyone"/>
            <w:permEnd w:id="864174638"/>
          </w:p>
        </w:tc>
      </w:tr>
      <w:tr w:rsidR="00C23257" w:rsidRPr="00C23257" w14:paraId="1F931F3F" w14:textId="77777777" w:rsidTr="007F1A99">
        <w:tblPrEx>
          <w:shd w:val="clear" w:color="auto" w:fill="auto"/>
          <w:tblCellMar>
            <w:left w:w="108" w:type="dxa"/>
            <w:right w:w="108" w:type="dxa"/>
          </w:tblCellMar>
        </w:tblPrEx>
        <w:trPr>
          <w:gridAfter w:val="1"/>
          <w:wAfter w:w="1558" w:type="dxa"/>
        </w:trPr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BC8F9F3" w14:textId="77777777" w:rsidR="00477032" w:rsidRPr="00C23257" w:rsidRDefault="00477032" w:rsidP="00E65845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>nom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829C5A0" w14:textId="77777777" w:rsidR="00477032" w:rsidRPr="00C23257" w:rsidRDefault="00477032" w:rsidP="00E65845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prÉnom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58F8FF8" w14:textId="77777777" w:rsidR="00477032" w:rsidRPr="00C23257" w:rsidRDefault="00477032" w:rsidP="00E65845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>N</w:t>
            </w:r>
            <w:r w:rsidRPr="00C23257">
              <w:rPr>
                <w:rFonts w:ascii="Arial Narrow" w:hAnsi="Arial Narrow"/>
                <w:caps/>
                <w:sz w:val="14"/>
                <w:szCs w:val="14"/>
                <w:vertAlign w:val="superscript"/>
              </w:rPr>
              <w:t>o</w:t>
            </w:r>
            <w:r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de permis</w:t>
            </w:r>
          </w:p>
        </w:tc>
      </w:tr>
    </w:tbl>
    <w:p w14:paraId="40B3F7FB" w14:textId="77777777" w:rsidR="00444C64" w:rsidRDefault="00444C64" w:rsidP="00051509">
      <w:pPr>
        <w:spacing w:after="0" w:line="240" w:lineRule="auto"/>
        <w:rPr>
          <w:rFonts w:ascii="Arial Narrow" w:hAnsi="Arial Narrow"/>
        </w:rPr>
      </w:pPr>
    </w:p>
    <w:tbl>
      <w:tblPr>
        <w:tblStyle w:val="Grilledutableau"/>
        <w:tblW w:w="1077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1"/>
      </w:tblGrid>
      <w:tr w:rsidR="00A34E2D" w:rsidRPr="006076AA" w14:paraId="6BCC1614" w14:textId="77777777" w:rsidTr="000E2DA0">
        <w:tc>
          <w:tcPr>
            <w:tcW w:w="10771" w:type="dxa"/>
            <w:shd w:val="clear" w:color="auto" w:fill="007470"/>
          </w:tcPr>
          <w:p w14:paraId="7475F1D9" w14:textId="06F72512" w:rsidR="00A34E2D" w:rsidRPr="006076AA" w:rsidRDefault="00980870" w:rsidP="00E65845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A34E2D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2. </w:t>
            </w:r>
            <w:r w:rsidR="002B1E14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MOTIFS DE LA DEMANDE DE DISPENSES</w:t>
            </w:r>
          </w:p>
        </w:tc>
      </w:tr>
    </w:tbl>
    <w:p w14:paraId="42A5FA09" w14:textId="77777777" w:rsidR="00A34E2D" w:rsidRDefault="00A34E2D" w:rsidP="00051509">
      <w:pPr>
        <w:spacing w:after="0" w:line="240" w:lineRule="auto"/>
        <w:rPr>
          <w:rFonts w:ascii="Arial Narrow" w:hAnsi="Arial Narrow"/>
        </w:rPr>
      </w:pPr>
    </w:p>
    <w:tbl>
      <w:tblPr>
        <w:tblStyle w:val="Grilledutableau"/>
        <w:tblW w:w="3691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</w:tblGrid>
      <w:tr w:rsidR="00116873" w:rsidRPr="00C23257" w14:paraId="2E47F10F" w14:textId="77777777" w:rsidTr="00E26829">
        <w:trPr>
          <w:trHeight w:val="39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8F21BB0" w14:textId="77777777" w:rsidR="00116873" w:rsidRPr="00C23257" w:rsidRDefault="00116873" w:rsidP="00D23C17">
            <w:pPr>
              <w:rPr>
                <w:rFonts w:ascii="Arial Narrow" w:hAnsi="Arial Narrow"/>
                <w:sz w:val="20"/>
                <w:szCs w:val="20"/>
              </w:rPr>
            </w:pPr>
            <w:permStart w:id="697779125" w:edGrp="everyone"/>
            <w:permEnd w:id="697779125"/>
          </w:p>
        </w:tc>
      </w:tr>
      <w:tr w:rsidR="00116873" w:rsidRPr="00C23257" w14:paraId="110DAB05" w14:textId="77777777" w:rsidTr="00E268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91" w:type="dxa"/>
            <w:tcMar>
              <w:left w:w="85" w:type="dxa"/>
              <w:right w:w="85" w:type="dxa"/>
            </w:tcMar>
            <w:vAlign w:val="center"/>
          </w:tcPr>
          <w:p w14:paraId="6A246398" w14:textId="77777777" w:rsidR="00116873" w:rsidRPr="00C23257" w:rsidRDefault="00116873" w:rsidP="00D23C17">
            <w:pPr>
              <w:rPr>
                <w:rFonts w:ascii="Arial Narrow" w:hAnsi="Arial Narrow"/>
                <w:caps/>
                <w:sz w:val="14"/>
                <w:szCs w:val="14"/>
              </w:rPr>
            </w:pPr>
            <w:r>
              <w:rPr>
                <w:rFonts w:ascii="Arial Narrow" w:hAnsi="Arial Narrow"/>
                <w:caps/>
                <w:sz w:val="14"/>
                <w:szCs w:val="14"/>
              </w:rPr>
              <w:t>annÉe civile dont fait l’objet la demande de dispense</w:t>
            </w:r>
          </w:p>
        </w:tc>
      </w:tr>
    </w:tbl>
    <w:p w14:paraId="29BA10A9" w14:textId="77777777" w:rsidR="00116873" w:rsidRPr="00421EC6" w:rsidRDefault="00116873" w:rsidP="00051509">
      <w:pPr>
        <w:spacing w:after="0" w:line="240" w:lineRule="auto"/>
        <w:rPr>
          <w:rFonts w:ascii="Arial Narrow" w:hAnsi="Arial Narrow"/>
        </w:rPr>
      </w:pPr>
    </w:p>
    <w:p w14:paraId="39F89D51" w14:textId="3DA26EDE" w:rsidR="00715795" w:rsidRDefault="00BD0350" w:rsidP="00BD0350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BD0350">
        <w:rPr>
          <w:rFonts w:ascii="Arial Narrow" w:hAnsi="Arial Narrow"/>
          <w:sz w:val="18"/>
          <w:szCs w:val="18"/>
        </w:rPr>
        <w:t xml:space="preserve">Le membre qui n’a pu se conformer à la </w:t>
      </w:r>
      <w:r>
        <w:rPr>
          <w:rFonts w:ascii="Arial Narrow" w:hAnsi="Arial Narrow"/>
          <w:sz w:val="18"/>
          <w:szCs w:val="18"/>
        </w:rPr>
        <w:t>N</w:t>
      </w:r>
      <w:r w:rsidRPr="00BD0350">
        <w:rPr>
          <w:rFonts w:ascii="Arial Narrow" w:hAnsi="Arial Narrow"/>
          <w:sz w:val="18"/>
          <w:szCs w:val="18"/>
        </w:rPr>
        <w:t xml:space="preserve">orme professionnelle pendant la période de référence </w:t>
      </w:r>
      <w:r w:rsidR="0037538B">
        <w:rPr>
          <w:rFonts w:ascii="Arial Narrow" w:hAnsi="Arial Narrow"/>
          <w:sz w:val="18"/>
          <w:szCs w:val="18"/>
        </w:rPr>
        <w:t>du 1</w:t>
      </w:r>
      <w:r w:rsidR="0037538B" w:rsidRPr="0037538B">
        <w:rPr>
          <w:rFonts w:ascii="Arial Narrow" w:hAnsi="Arial Narrow"/>
          <w:sz w:val="18"/>
          <w:szCs w:val="18"/>
          <w:vertAlign w:val="superscript"/>
        </w:rPr>
        <w:t>er</w:t>
      </w:r>
      <w:r w:rsidR="0037538B">
        <w:rPr>
          <w:rFonts w:ascii="Arial Narrow" w:hAnsi="Arial Narrow"/>
          <w:sz w:val="18"/>
          <w:szCs w:val="18"/>
        </w:rPr>
        <w:t xml:space="preserve"> janvier au 31 décembre </w:t>
      </w:r>
      <w:r w:rsidRPr="00BD0350">
        <w:rPr>
          <w:rFonts w:ascii="Arial Narrow" w:hAnsi="Arial Narrow"/>
          <w:sz w:val="18"/>
          <w:szCs w:val="18"/>
        </w:rPr>
        <w:t>doit être en mesure de démontrer qu’il n’a pu participer à des activités de formation continue pour l’un des motifs suivants :</w:t>
      </w:r>
    </w:p>
    <w:permStart w:id="773394039" w:edGrp="everyone"/>
    <w:p w14:paraId="7F4E8BFB" w14:textId="33046362" w:rsidR="00380589" w:rsidRDefault="00E13572" w:rsidP="00380589">
      <w:pPr>
        <w:pStyle w:val="Corpsdetexte"/>
        <w:tabs>
          <w:tab w:val="left" w:pos="426"/>
        </w:tabs>
        <w:spacing w:before="117"/>
        <w:ind w:left="141"/>
        <w:rPr>
          <w:b w:val="0"/>
          <w:bCs w:val="0"/>
        </w:rPr>
      </w:pPr>
      <w:sdt>
        <w:sdtPr>
          <w:id w:val="-138856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107">
            <w:rPr>
              <w:rFonts w:ascii="MS Gothic" w:eastAsia="MS Gothic" w:hAnsi="MS Gothic" w:hint="eastAsia"/>
            </w:rPr>
            <w:t>☐</w:t>
          </w:r>
        </w:sdtContent>
      </w:sdt>
      <w:permEnd w:id="773394039"/>
      <w:r w:rsidR="00380589">
        <w:tab/>
      </w:r>
      <w:r w:rsidR="00380589" w:rsidRPr="00B20842">
        <w:rPr>
          <w:rFonts w:eastAsiaTheme="minorHAnsi" w:cstheme="minorBidi"/>
          <w:b w:val="0"/>
          <w:bCs w:val="0"/>
          <w:caps/>
          <w:sz w:val="14"/>
          <w:szCs w:val="14"/>
        </w:rPr>
        <w:t>Je s</w:t>
      </w:r>
      <w:r w:rsidR="00B20842">
        <w:rPr>
          <w:rFonts w:eastAsiaTheme="minorHAnsi" w:cstheme="minorBidi"/>
          <w:b w:val="0"/>
          <w:bCs w:val="0"/>
          <w:caps/>
          <w:sz w:val="14"/>
          <w:szCs w:val="14"/>
        </w:rPr>
        <w:t>UIS en</w:t>
      </w:r>
      <w:r w:rsidR="00380589" w:rsidRPr="00B20842">
        <w:rPr>
          <w:rFonts w:eastAsiaTheme="minorHAnsi" w:cstheme="minorBidi"/>
          <w:b w:val="0"/>
          <w:bCs w:val="0"/>
          <w:caps/>
          <w:sz w:val="14"/>
          <w:szCs w:val="14"/>
        </w:rPr>
        <w:t xml:space="preserve"> Cong</w:t>
      </w:r>
      <w:r w:rsidR="00B20842">
        <w:rPr>
          <w:rFonts w:eastAsiaTheme="minorHAnsi" w:cstheme="minorBidi"/>
          <w:b w:val="0"/>
          <w:bCs w:val="0"/>
          <w:caps/>
          <w:sz w:val="14"/>
          <w:szCs w:val="14"/>
        </w:rPr>
        <w:t>É</w:t>
      </w:r>
      <w:r w:rsidR="00380589" w:rsidRPr="00B20842">
        <w:rPr>
          <w:rFonts w:eastAsiaTheme="minorHAnsi" w:cstheme="minorBidi"/>
          <w:b w:val="0"/>
          <w:bCs w:val="0"/>
          <w:caps/>
          <w:sz w:val="14"/>
          <w:szCs w:val="14"/>
        </w:rPr>
        <w:t xml:space="preserve"> </w:t>
      </w:r>
      <w:r w:rsidR="00696205">
        <w:rPr>
          <w:rFonts w:eastAsiaTheme="minorHAnsi" w:cstheme="minorBidi"/>
          <w:b w:val="0"/>
          <w:bCs w:val="0"/>
          <w:caps/>
          <w:sz w:val="14"/>
          <w:szCs w:val="14"/>
        </w:rPr>
        <w:t xml:space="preserve">DE MATERNITÉ OU </w:t>
      </w:r>
      <w:r w:rsidR="00380589" w:rsidRPr="00B20842">
        <w:rPr>
          <w:rFonts w:eastAsiaTheme="minorHAnsi" w:cstheme="minorBidi"/>
          <w:b w:val="0"/>
          <w:bCs w:val="0"/>
          <w:caps/>
          <w:sz w:val="14"/>
          <w:szCs w:val="14"/>
        </w:rPr>
        <w:t>parental pendant plus de six (6) mois durant la période de référence du 1</w:t>
      </w:r>
      <w:r w:rsidR="00380589" w:rsidRPr="00B20842">
        <w:rPr>
          <w:rFonts w:eastAsiaTheme="minorHAnsi" w:cstheme="minorBidi"/>
          <w:b w:val="0"/>
          <w:bCs w:val="0"/>
          <w:caps/>
          <w:sz w:val="14"/>
          <w:szCs w:val="14"/>
          <w:vertAlign w:val="superscript"/>
        </w:rPr>
        <w:t>er</w:t>
      </w:r>
      <w:r w:rsidR="00380589" w:rsidRPr="00B20842">
        <w:rPr>
          <w:rFonts w:eastAsiaTheme="minorHAnsi" w:cstheme="minorBidi"/>
          <w:b w:val="0"/>
          <w:bCs w:val="0"/>
          <w:caps/>
          <w:sz w:val="14"/>
          <w:szCs w:val="14"/>
        </w:rPr>
        <w:t xml:space="preserve"> janvier au 31 décembre</w:t>
      </w:r>
    </w:p>
    <w:permStart w:id="2015896817" w:edGrp="everyone"/>
    <w:p w14:paraId="0696E76C" w14:textId="0CDA1206" w:rsidR="00B76636" w:rsidRDefault="00E13572" w:rsidP="00B76636">
      <w:pPr>
        <w:pStyle w:val="Corpsdetexte"/>
        <w:tabs>
          <w:tab w:val="left" w:pos="426"/>
        </w:tabs>
        <w:spacing w:before="117"/>
        <w:ind w:left="141"/>
        <w:rPr>
          <w:b w:val="0"/>
          <w:bCs w:val="0"/>
        </w:rPr>
      </w:pPr>
      <w:sdt>
        <w:sdtPr>
          <w:id w:val="-8407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1F01">
            <w:rPr>
              <w:rFonts w:ascii="MS Gothic" w:eastAsia="MS Gothic" w:hAnsi="MS Gothic" w:hint="eastAsia"/>
            </w:rPr>
            <w:t>☐</w:t>
          </w:r>
        </w:sdtContent>
      </w:sdt>
      <w:permEnd w:id="2015896817"/>
      <w:r w:rsidR="00B76636">
        <w:tab/>
      </w:r>
      <w:r w:rsidR="00B76636" w:rsidRPr="00B20842">
        <w:rPr>
          <w:rFonts w:eastAsiaTheme="minorHAnsi" w:cstheme="minorBidi"/>
          <w:b w:val="0"/>
          <w:bCs w:val="0"/>
          <w:caps/>
          <w:sz w:val="14"/>
          <w:szCs w:val="14"/>
        </w:rPr>
        <w:t>Je s</w:t>
      </w:r>
      <w:r w:rsidR="00B76636">
        <w:rPr>
          <w:rFonts w:eastAsiaTheme="minorHAnsi" w:cstheme="minorBidi"/>
          <w:b w:val="0"/>
          <w:bCs w:val="0"/>
          <w:caps/>
          <w:sz w:val="14"/>
          <w:szCs w:val="14"/>
        </w:rPr>
        <w:t>UIS en</w:t>
      </w:r>
      <w:r w:rsidR="00B76636" w:rsidRPr="00B20842">
        <w:rPr>
          <w:rFonts w:eastAsiaTheme="minorHAnsi" w:cstheme="minorBidi"/>
          <w:b w:val="0"/>
          <w:bCs w:val="0"/>
          <w:caps/>
          <w:sz w:val="14"/>
          <w:szCs w:val="14"/>
        </w:rPr>
        <w:t xml:space="preserve"> </w:t>
      </w:r>
      <w:r w:rsidR="00CF470E">
        <w:rPr>
          <w:rFonts w:eastAsiaTheme="minorHAnsi" w:cstheme="minorBidi"/>
          <w:b w:val="0"/>
          <w:bCs w:val="0"/>
          <w:caps/>
          <w:sz w:val="14"/>
          <w:szCs w:val="14"/>
        </w:rPr>
        <w:t xml:space="preserve">ARRÊT DE TRAVAIL POUR </w:t>
      </w:r>
      <w:r w:rsidR="00BD51BE">
        <w:rPr>
          <w:rFonts w:eastAsiaTheme="minorHAnsi" w:cstheme="minorBidi"/>
          <w:b w:val="0"/>
          <w:bCs w:val="0"/>
          <w:caps/>
          <w:sz w:val="14"/>
          <w:szCs w:val="14"/>
        </w:rPr>
        <w:t xml:space="preserve">UNE </w:t>
      </w:r>
      <w:r w:rsidR="00CF470E">
        <w:rPr>
          <w:rFonts w:eastAsiaTheme="minorHAnsi" w:cstheme="minorBidi"/>
          <w:b w:val="0"/>
          <w:bCs w:val="0"/>
          <w:caps/>
          <w:sz w:val="14"/>
          <w:szCs w:val="14"/>
        </w:rPr>
        <w:t>RAISON MÉDICALE</w:t>
      </w:r>
      <w:r w:rsidR="00B76636" w:rsidRPr="00B20842">
        <w:rPr>
          <w:rFonts w:eastAsiaTheme="minorHAnsi" w:cstheme="minorBidi"/>
          <w:b w:val="0"/>
          <w:bCs w:val="0"/>
          <w:caps/>
          <w:sz w:val="14"/>
          <w:szCs w:val="14"/>
        </w:rPr>
        <w:t xml:space="preserve"> pendant plus de six (6) mois durant la période de référence du 1</w:t>
      </w:r>
      <w:r w:rsidR="00B76636" w:rsidRPr="00B20842">
        <w:rPr>
          <w:rFonts w:eastAsiaTheme="minorHAnsi" w:cstheme="minorBidi"/>
          <w:b w:val="0"/>
          <w:bCs w:val="0"/>
          <w:caps/>
          <w:sz w:val="14"/>
          <w:szCs w:val="14"/>
          <w:vertAlign w:val="superscript"/>
        </w:rPr>
        <w:t>er</w:t>
      </w:r>
      <w:r w:rsidR="00B76636" w:rsidRPr="00B20842">
        <w:rPr>
          <w:rFonts w:eastAsiaTheme="minorHAnsi" w:cstheme="minorBidi"/>
          <w:b w:val="0"/>
          <w:bCs w:val="0"/>
          <w:caps/>
          <w:sz w:val="14"/>
          <w:szCs w:val="14"/>
        </w:rPr>
        <w:t xml:space="preserve"> janvier au 31 décembre</w:t>
      </w:r>
    </w:p>
    <w:permStart w:id="813113840" w:edGrp="everyone"/>
    <w:p w14:paraId="28305B9B" w14:textId="59941B87" w:rsidR="00380589" w:rsidRPr="00D6213F" w:rsidRDefault="00E13572" w:rsidP="00380589">
      <w:pPr>
        <w:pStyle w:val="Corpsdetexte"/>
        <w:tabs>
          <w:tab w:val="left" w:pos="142"/>
          <w:tab w:val="left" w:pos="426"/>
          <w:tab w:val="left" w:pos="567"/>
        </w:tabs>
        <w:spacing w:before="117"/>
        <w:ind w:left="141"/>
        <w:rPr>
          <w:rFonts w:eastAsiaTheme="minorHAnsi" w:cstheme="minorBidi"/>
          <w:b w:val="0"/>
          <w:bCs w:val="0"/>
          <w:caps/>
          <w:sz w:val="14"/>
          <w:szCs w:val="14"/>
          <w:lang w:val="fr-CA"/>
        </w:rPr>
      </w:pPr>
      <w:sdt>
        <w:sdtPr>
          <w:rPr>
            <w:lang w:val="fr-CA"/>
          </w:rPr>
          <w:id w:val="-633640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1F01">
            <w:rPr>
              <w:rFonts w:ascii="MS Gothic" w:eastAsia="MS Gothic" w:hAnsi="MS Gothic" w:hint="eastAsia"/>
              <w:lang w:val="fr-CA"/>
            </w:rPr>
            <w:t>☐</w:t>
          </w:r>
        </w:sdtContent>
      </w:sdt>
      <w:permEnd w:id="813113840"/>
      <w:r w:rsidR="00380589" w:rsidRPr="00D6213F">
        <w:rPr>
          <w:lang w:val="fr-CA"/>
        </w:rPr>
        <w:tab/>
      </w:r>
      <w:r w:rsidR="00380589" w:rsidRPr="00D6213F">
        <w:rPr>
          <w:rFonts w:eastAsiaTheme="minorHAnsi" w:cstheme="minorBidi"/>
          <w:b w:val="0"/>
          <w:bCs w:val="0"/>
          <w:caps/>
          <w:sz w:val="14"/>
          <w:szCs w:val="14"/>
          <w:lang w:val="fr-CA"/>
        </w:rPr>
        <w:t xml:space="preserve">Autre(s) </w:t>
      </w:r>
      <w:r w:rsidR="001214AD" w:rsidRPr="00D6213F">
        <w:rPr>
          <w:rFonts w:eastAsiaTheme="minorHAnsi" w:cstheme="minorBidi"/>
          <w:b w:val="0"/>
          <w:bCs w:val="0"/>
          <w:caps/>
          <w:sz w:val="14"/>
          <w:szCs w:val="14"/>
          <w:lang w:val="fr-CA"/>
        </w:rPr>
        <w:t xml:space="preserve">MOTIF(S) </w:t>
      </w:r>
      <w:r w:rsidR="00E90FC3" w:rsidRPr="00D6213F">
        <w:rPr>
          <w:rFonts w:eastAsiaTheme="minorHAnsi" w:cstheme="minorBidi"/>
          <w:b w:val="0"/>
          <w:bCs w:val="0"/>
          <w:caps/>
          <w:sz w:val="14"/>
          <w:szCs w:val="14"/>
          <w:lang w:val="fr-CA"/>
        </w:rPr>
        <w:t>EXCEPTIONNEL</w:t>
      </w:r>
      <w:r w:rsidR="00BF5A5A" w:rsidRPr="00D6213F">
        <w:rPr>
          <w:rFonts w:eastAsiaTheme="minorHAnsi" w:cstheme="minorBidi"/>
          <w:b w:val="0"/>
          <w:bCs w:val="0"/>
          <w:caps/>
          <w:sz w:val="14"/>
          <w:szCs w:val="14"/>
          <w:lang w:val="fr-CA"/>
        </w:rPr>
        <w:t>(</w:t>
      </w:r>
      <w:r w:rsidR="00E90FC3" w:rsidRPr="00D6213F">
        <w:rPr>
          <w:rFonts w:eastAsiaTheme="minorHAnsi" w:cstheme="minorBidi"/>
          <w:b w:val="0"/>
          <w:bCs w:val="0"/>
          <w:caps/>
          <w:sz w:val="14"/>
          <w:szCs w:val="14"/>
          <w:lang w:val="fr-CA"/>
        </w:rPr>
        <w:t>S</w:t>
      </w:r>
      <w:r w:rsidR="00BF5A5A" w:rsidRPr="00D6213F">
        <w:rPr>
          <w:rFonts w:eastAsiaTheme="minorHAnsi" w:cstheme="minorBidi"/>
          <w:b w:val="0"/>
          <w:bCs w:val="0"/>
          <w:caps/>
          <w:sz w:val="14"/>
          <w:szCs w:val="14"/>
          <w:lang w:val="fr-CA"/>
        </w:rPr>
        <w:t>) SOUMI</w:t>
      </w:r>
      <w:r w:rsidR="00D6213F" w:rsidRPr="00D6213F">
        <w:rPr>
          <w:rFonts w:eastAsiaTheme="minorHAnsi" w:cstheme="minorBidi"/>
          <w:b w:val="0"/>
          <w:bCs w:val="0"/>
          <w:caps/>
          <w:sz w:val="14"/>
          <w:szCs w:val="14"/>
          <w:lang w:val="fr-CA"/>
        </w:rPr>
        <w:t xml:space="preserve">S À </w:t>
      </w:r>
      <w:r w:rsidR="00D6213F">
        <w:rPr>
          <w:rFonts w:eastAsiaTheme="minorHAnsi" w:cstheme="minorBidi"/>
          <w:b w:val="0"/>
          <w:bCs w:val="0"/>
          <w:caps/>
          <w:sz w:val="14"/>
          <w:szCs w:val="14"/>
          <w:lang w:val="fr-CA"/>
        </w:rPr>
        <w:t>L’ATTENTION DU SECRÉTAIRE DE L’ORDRE</w:t>
      </w:r>
    </w:p>
    <w:p w14:paraId="4516BA45" w14:textId="77777777" w:rsidR="00BD0350" w:rsidRPr="00D6213F" w:rsidRDefault="00BD0350" w:rsidP="000E2DA0">
      <w:pPr>
        <w:spacing w:after="0" w:line="240" w:lineRule="auto"/>
        <w:rPr>
          <w:rFonts w:ascii="Arial Narrow" w:hAnsi="Arial Narrow"/>
          <w:sz w:val="18"/>
          <w:szCs w:val="18"/>
          <w:lang w:val="fr-CA"/>
        </w:rPr>
      </w:pPr>
    </w:p>
    <w:p w14:paraId="2924013F" w14:textId="557B2300" w:rsidR="00E90FC3" w:rsidRDefault="00D96624" w:rsidP="000E2DA0">
      <w:pPr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bCs/>
          <w:sz w:val="20"/>
          <w:szCs w:val="20"/>
        </w:rPr>
        <w:t xml:space="preserve">DÉTAILS CONCERNANT LE MOTIFS </w:t>
      </w:r>
      <w:r w:rsidR="00984D4D">
        <w:rPr>
          <w:rFonts w:ascii="Arial Narrow" w:hAnsi="Arial Narrow"/>
          <w:b/>
          <w:bCs/>
          <w:sz w:val="20"/>
          <w:szCs w:val="20"/>
        </w:rPr>
        <w:t xml:space="preserve">DE </w:t>
      </w:r>
      <w:r w:rsidR="0011624F">
        <w:rPr>
          <w:rFonts w:ascii="Arial Narrow" w:hAnsi="Arial Narrow"/>
          <w:b/>
          <w:bCs/>
          <w:sz w:val="20"/>
          <w:szCs w:val="20"/>
        </w:rPr>
        <w:t xml:space="preserve">LA DEMANDE DE </w:t>
      </w:r>
      <w:r w:rsidR="00984D4D">
        <w:rPr>
          <w:rFonts w:ascii="Arial Narrow" w:hAnsi="Arial Narrow"/>
          <w:b/>
          <w:bCs/>
          <w:sz w:val="20"/>
          <w:szCs w:val="20"/>
        </w:rPr>
        <w:t>DISPENSE</w:t>
      </w:r>
    </w:p>
    <w:p w14:paraId="32180771" w14:textId="77777777" w:rsidR="00E90FC3" w:rsidRDefault="00E90FC3" w:rsidP="000E2DA0">
      <w:pPr>
        <w:spacing w:after="0" w:line="240" w:lineRule="auto"/>
        <w:rPr>
          <w:rFonts w:ascii="Arial Narrow" w:hAnsi="Arial Narrow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CD3F56" w:rsidRPr="00CD3F56" w14:paraId="2BA690A7" w14:textId="77777777" w:rsidTr="00C72446">
        <w:trPr>
          <w:trHeight w:val="1556"/>
        </w:trPr>
        <w:tc>
          <w:tcPr>
            <w:tcW w:w="10762" w:type="dxa"/>
          </w:tcPr>
          <w:p w14:paraId="0742E061" w14:textId="6151A7C3" w:rsidR="007C2AA1" w:rsidRPr="00CD3F56" w:rsidRDefault="007C2AA1" w:rsidP="00716AAB">
            <w:pPr>
              <w:rPr>
                <w:rFonts w:ascii="Arial Narrow" w:hAnsi="Arial Narrow"/>
                <w:sz w:val="20"/>
                <w:szCs w:val="20"/>
              </w:rPr>
            </w:pPr>
            <w:permStart w:id="2125621011" w:edGrp="everyone"/>
            <w:permEnd w:id="2125621011"/>
          </w:p>
        </w:tc>
      </w:tr>
    </w:tbl>
    <w:p w14:paraId="4CB08BDF" w14:textId="3E49FA46" w:rsidR="001D5E6D" w:rsidRDefault="001D5E6D" w:rsidP="00051509">
      <w:pPr>
        <w:spacing w:after="0" w:line="240" w:lineRule="auto"/>
        <w:rPr>
          <w:rFonts w:ascii="Arial Narrow" w:hAnsi="Arial Narrow"/>
        </w:rPr>
      </w:pPr>
    </w:p>
    <w:p w14:paraId="6E2A20A4" w14:textId="00D37D41" w:rsidR="004616A5" w:rsidRDefault="00B6186F" w:rsidP="00B6186F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Je</w:t>
      </w:r>
      <w:r w:rsidR="00436E26">
        <w:rPr>
          <w:rFonts w:ascii="Arial Narrow" w:hAnsi="Arial Narrow"/>
          <w:sz w:val="20"/>
          <w:szCs w:val="20"/>
        </w:rPr>
        <w:t xml:space="preserve"> soussigné, </w:t>
      </w:r>
      <w:r w:rsidR="00984D4D">
        <w:rPr>
          <w:rFonts w:ascii="Arial Narrow" w:hAnsi="Arial Narrow"/>
          <w:sz w:val="20"/>
          <w:szCs w:val="20"/>
        </w:rPr>
        <w:t>membre de l’Ordre des chimistes du Québec</w:t>
      </w:r>
      <w:r w:rsidR="004616A5">
        <w:rPr>
          <w:rFonts w:ascii="Arial Narrow" w:hAnsi="Arial Narrow"/>
          <w:sz w:val="20"/>
          <w:szCs w:val="20"/>
        </w:rPr>
        <w:t xml:space="preserve"> tel que décrit à la section 1</w:t>
      </w:r>
      <w:r w:rsidR="00A529AE">
        <w:rPr>
          <w:rFonts w:ascii="Arial Narrow" w:hAnsi="Arial Narrow"/>
          <w:sz w:val="20"/>
          <w:szCs w:val="20"/>
        </w:rPr>
        <w:t xml:space="preserve"> du présent</w:t>
      </w:r>
      <w:r w:rsidR="008869A7">
        <w:rPr>
          <w:rFonts w:ascii="Arial Narrow" w:hAnsi="Arial Narrow"/>
          <w:sz w:val="20"/>
          <w:szCs w:val="20"/>
        </w:rPr>
        <w:t xml:space="preserve"> formulaire</w:t>
      </w:r>
      <w:r w:rsidR="0011624F">
        <w:rPr>
          <w:rFonts w:ascii="Arial Narrow" w:hAnsi="Arial Narrow"/>
          <w:sz w:val="20"/>
          <w:szCs w:val="20"/>
        </w:rPr>
        <w:t>,</w:t>
      </w:r>
      <w:r w:rsidR="008869A7">
        <w:rPr>
          <w:rFonts w:ascii="Arial Narrow" w:hAnsi="Arial Narrow"/>
          <w:sz w:val="20"/>
          <w:szCs w:val="20"/>
        </w:rPr>
        <w:t xml:space="preserve"> </w:t>
      </w:r>
      <w:r w:rsidR="004A2839">
        <w:rPr>
          <w:rFonts w:ascii="Arial Narrow" w:hAnsi="Arial Narrow"/>
          <w:sz w:val="20"/>
          <w:szCs w:val="20"/>
        </w:rPr>
        <w:t xml:space="preserve">déclare </w:t>
      </w:r>
      <w:r w:rsidR="00E726DB" w:rsidRPr="00E726DB">
        <w:rPr>
          <w:rFonts w:ascii="Arial Narrow" w:hAnsi="Arial Narrow"/>
          <w:sz w:val="20"/>
          <w:szCs w:val="20"/>
        </w:rPr>
        <w:t xml:space="preserve">que les renseignements figurant </w:t>
      </w:r>
      <w:r w:rsidR="00854953">
        <w:rPr>
          <w:rFonts w:ascii="Arial Narrow" w:hAnsi="Arial Narrow"/>
          <w:sz w:val="20"/>
          <w:szCs w:val="20"/>
        </w:rPr>
        <w:t xml:space="preserve">à la section 2 du présent formulaire </w:t>
      </w:r>
      <w:r w:rsidR="00E726DB" w:rsidRPr="00E726DB">
        <w:rPr>
          <w:rFonts w:ascii="Arial Narrow" w:hAnsi="Arial Narrow"/>
          <w:sz w:val="20"/>
          <w:szCs w:val="20"/>
        </w:rPr>
        <w:t>sont</w:t>
      </w:r>
      <w:r w:rsidR="00854953">
        <w:rPr>
          <w:rFonts w:ascii="Arial Narrow" w:hAnsi="Arial Narrow"/>
          <w:sz w:val="20"/>
          <w:szCs w:val="20"/>
        </w:rPr>
        <w:t xml:space="preserve"> </w:t>
      </w:r>
      <w:r w:rsidR="00936F7D" w:rsidRPr="00E726DB">
        <w:rPr>
          <w:rFonts w:ascii="Arial Narrow" w:hAnsi="Arial Narrow"/>
          <w:sz w:val="20"/>
          <w:szCs w:val="20"/>
        </w:rPr>
        <w:t xml:space="preserve">complets </w:t>
      </w:r>
      <w:r w:rsidR="00936F7D">
        <w:rPr>
          <w:rFonts w:ascii="Arial Narrow" w:hAnsi="Arial Narrow"/>
          <w:sz w:val="20"/>
          <w:szCs w:val="20"/>
        </w:rPr>
        <w:t xml:space="preserve">et </w:t>
      </w:r>
      <w:r w:rsidR="00E726DB" w:rsidRPr="00E726DB">
        <w:rPr>
          <w:rFonts w:ascii="Arial Narrow" w:hAnsi="Arial Narrow"/>
          <w:sz w:val="20"/>
          <w:szCs w:val="20"/>
        </w:rPr>
        <w:t>véridiques</w:t>
      </w:r>
      <w:r w:rsidR="007E2AF4">
        <w:rPr>
          <w:rFonts w:ascii="Arial Narrow" w:hAnsi="Arial Narrow"/>
          <w:sz w:val="20"/>
          <w:szCs w:val="20"/>
        </w:rPr>
        <w:t>.</w:t>
      </w:r>
    </w:p>
    <w:p w14:paraId="46B44E2F" w14:textId="77777777" w:rsidR="007E2AF4" w:rsidRPr="00B03083" w:rsidRDefault="007E2AF4" w:rsidP="00B6186F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02A813FD" w14:textId="7F5998EF" w:rsidR="007E2AF4" w:rsidRPr="00624E3D" w:rsidRDefault="007E2AF4" w:rsidP="007E2AF4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624E3D">
        <w:rPr>
          <w:rFonts w:ascii="Arial Narrow" w:hAnsi="Arial Narrow"/>
          <w:b/>
          <w:bCs/>
          <w:sz w:val="20"/>
          <w:szCs w:val="20"/>
        </w:rPr>
        <w:t>EN FOI DE QUOI, J'AI SIGNÉ à ___________________</w:t>
      </w:r>
      <w:r w:rsidR="002E77A5" w:rsidRPr="00624E3D">
        <w:rPr>
          <w:rFonts w:ascii="Arial Narrow" w:hAnsi="Arial Narrow"/>
          <w:b/>
          <w:bCs/>
          <w:sz w:val="20"/>
          <w:szCs w:val="20"/>
        </w:rPr>
        <w:t>___</w:t>
      </w:r>
      <w:r w:rsidRPr="00624E3D">
        <w:rPr>
          <w:rFonts w:ascii="Arial Narrow" w:hAnsi="Arial Narrow"/>
          <w:b/>
          <w:bCs/>
          <w:sz w:val="20"/>
          <w:szCs w:val="20"/>
        </w:rPr>
        <w:t>, ce _____</w:t>
      </w:r>
      <w:r w:rsidR="002E77A5" w:rsidRPr="00624E3D">
        <w:rPr>
          <w:rFonts w:ascii="Arial Narrow" w:hAnsi="Arial Narrow"/>
          <w:b/>
          <w:bCs/>
          <w:sz w:val="20"/>
          <w:szCs w:val="20"/>
        </w:rPr>
        <w:t>_</w:t>
      </w:r>
      <w:r w:rsidRPr="00624E3D">
        <w:rPr>
          <w:rFonts w:ascii="Arial Narrow" w:hAnsi="Arial Narrow"/>
          <w:b/>
          <w:bCs/>
          <w:sz w:val="20"/>
          <w:szCs w:val="20"/>
        </w:rPr>
        <w:t>e jour de ___________</w:t>
      </w:r>
      <w:r w:rsidR="002E77A5" w:rsidRPr="00624E3D">
        <w:rPr>
          <w:rFonts w:ascii="Arial Narrow" w:hAnsi="Arial Narrow"/>
          <w:b/>
          <w:bCs/>
          <w:sz w:val="20"/>
          <w:szCs w:val="20"/>
        </w:rPr>
        <w:t>___</w:t>
      </w:r>
      <w:r w:rsidRPr="00624E3D">
        <w:rPr>
          <w:rFonts w:ascii="Arial Narrow" w:hAnsi="Arial Narrow"/>
          <w:b/>
          <w:bCs/>
          <w:sz w:val="20"/>
          <w:szCs w:val="20"/>
        </w:rPr>
        <w:t xml:space="preserve"> 202</w:t>
      </w:r>
      <w:r w:rsidR="00DE31CC">
        <w:rPr>
          <w:rFonts w:ascii="Arial Narrow" w:hAnsi="Arial Narrow"/>
          <w:b/>
          <w:bCs/>
          <w:sz w:val="20"/>
          <w:szCs w:val="20"/>
        </w:rPr>
        <w:t>___</w:t>
      </w:r>
      <w:r w:rsidRPr="00624E3D">
        <w:rPr>
          <w:rFonts w:ascii="Arial Narrow" w:hAnsi="Arial Narrow"/>
          <w:b/>
          <w:bCs/>
          <w:sz w:val="20"/>
          <w:szCs w:val="20"/>
        </w:rPr>
        <w:t>.</w:t>
      </w:r>
    </w:p>
    <w:p w14:paraId="05138570" w14:textId="77777777" w:rsidR="007E2AF4" w:rsidRDefault="007E2AF4" w:rsidP="007E2AF4">
      <w:pPr>
        <w:spacing w:after="0" w:line="240" w:lineRule="auto"/>
        <w:rPr>
          <w:rFonts w:ascii="Arial Narrow" w:hAnsi="Arial Narrow"/>
        </w:rPr>
      </w:pPr>
    </w:p>
    <w:p w14:paraId="58F2D9D4" w14:textId="77777777" w:rsidR="007E2AF4" w:rsidRDefault="007E2AF4" w:rsidP="007E2AF4">
      <w:pPr>
        <w:spacing w:after="0" w:line="240" w:lineRule="auto"/>
        <w:rPr>
          <w:rFonts w:ascii="Arial Narrow" w:hAnsi="Arial Narrow"/>
        </w:rPr>
      </w:pPr>
    </w:p>
    <w:p w14:paraId="779B7710" w14:textId="77777777" w:rsidR="007E2AF4" w:rsidRDefault="007E2AF4" w:rsidP="007E2AF4">
      <w:pPr>
        <w:spacing w:after="0" w:line="240" w:lineRule="auto"/>
        <w:rPr>
          <w:rFonts w:ascii="Arial Narrow" w:hAnsi="Arial Narrow"/>
        </w:rPr>
      </w:pPr>
    </w:p>
    <w:tbl>
      <w:tblPr>
        <w:tblStyle w:val="Grilledutableau"/>
        <w:tblW w:w="41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</w:tblGrid>
      <w:tr w:rsidR="001B3847" w:rsidRPr="00C23257" w14:paraId="0F4D4AF7" w14:textId="77777777" w:rsidTr="001B3847">
        <w:trPr>
          <w:trHeight w:val="340"/>
        </w:trPr>
        <w:tc>
          <w:tcPr>
            <w:tcW w:w="4116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5CB3215" w14:textId="77777777" w:rsidR="001B3847" w:rsidRPr="00C23257" w:rsidRDefault="001B3847" w:rsidP="00E6584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847" w:rsidRPr="00C23257" w14:paraId="268858F6" w14:textId="77777777" w:rsidTr="001B3847">
        <w:trPr>
          <w:trHeight w:val="248"/>
        </w:trPr>
        <w:tc>
          <w:tcPr>
            <w:tcW w:w="4116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341989C" w14:textId="7C165F61" w:rsidR="001B3847" w:rsidRPr="00C23257" w:rsidRDefault="001B3847" w:rsidP="00E65845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signature </w:t>
            </w:r>
            <w:r w:rsidR="00DE31CC">
              <w:rPr>
                <w:rFonts w:ascii="Arial Narrow" w:hAnsi="Arial Narrow"/>
                <w:caps/>
                <w:sz w:val="14"/>
                <w:szCs w:val="14"/>
              </w:rPr>
              <w:t>DU MEMBRE</w:t>
            </w:r>
          </w:p>
        </w:tc>
      </w:tr>
    </w:tbl>
    <w:p w14:paraId="7902BE73" w14:textId="77777777" w:rsidR="001D5E6D" w:rsidRDefault="001D5E6D" w:rsidP="00051509">
      <w:pPr>
        <w:spacing w:after="0" w:line="240" w:lineRule="auto"/>
        <w:rPr>
          <w:rFonts w:ascii="Arial Narrow" w:hAnsi="Arial Narrow"/>
        </w:rPr>
      </w:pPr>
    </w:p>
    <w:p w14:paraId="4A2C18E6" w14:textId="77777777" w:rsidR="000034DE" w:rsidRDefault="000034DE" w:rsidP="00051509">
      <w:pPr>
        <w:spacing w:after="0" w:line="240" w:lineRule="auto"/>
        <w:rPr>
          <w:rFonts w:ascii="Arial Narrow" w:hAnsi="Arial Narrow"/>
        </w:rPr>
      </w:pPr>
    </w:p>
    <w:p w14:paraId="7D9BF196" w14:textId="77777777" w:rsidR="00ED45C7" w:rsidRPr="004F6DCD" w:rsidRDefault="00ED45C7" w:rsidP="00ED45C7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  <w:r w:rsidRPr="004F6DCD">
        <w:rPr>
          <w:rFonts w:ascii="Arial Narrow" w:hAnsi="Arial Narrow"/>
          <w:b/>
          <w:bCs/>
          <w:sz w:val="20"/>
          <w:szCs w:val="20"/>
        </w:rPr>
        <w:t>INSTRUCTIONS</w:t>
      </w:r>
    </w:p>
    <w:p w14:paraId="462BA74A" w14:textId="77777777" w:rsidR="00ED45C7" w:rsidRPr="002A4B4B" w:rsidRDefault="00ED45C7" w:rsidP="00ED45C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69391801" w14:textId="14771E6A" w:rsidR="00463C32" w:rsidRPr="000034DE" w:rsidRDefault="00C72446" w:rsidP="000034D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Le document signé</w:t>
      </w:r>
      <w:r w:rsidR="00ED45C7">
        <w:rPr>
          <w:rFonts w:ascii="Arial Narrow" w:hAnsi="Arial Narrow"/>
          <w:sz w:val="18"/>
          <w:szCs w:val="18"/>
        </w:rPr>
        <w:t xml:space="preserve"> doit être envoyé par courriel</w:t>
      </w:r>
      <w:r w:rsidR="00ED45C7" w:rsidRPr="001C0E72">
        <w:rPr>
          <w:rFonts w:ascii="Arial Narrow" w:hAnsi="Arial Narrow"/>
          <w:sz w:val="18"/>
          <w:szCs w:val="18"/>
        </w:rPr>
        <w:t xml:space="preserve"> à </w:t>
      </w:r>
      <w:r w:rsidR="00142969">
        <w:rPr>
          <w:rFonts w:ascii="Arial Narrow" w:hAnsi="Arial Narrow"/>
          <w:sz w:val="18"/>
          <w:szCs w:val="18"/>
        </w:rPr>
        <w:t xml:space="preserve">l’adresse </w:t>
      </w:r>
      <w:hyperlink r:id="rId12" w:history="1">
        <w:r w:rsidR="00142969" w:rsidRPr="005545EC">
          <w:rPr>
            <w:rStyle w:val="Hyperlien"/>
            <w:rFonts w:ascii="Arial Narrow" w:hAnsi="Arial Narrow"/>
            <w:sz w:val="18"/>
            <w:szCs w:val="18"/>
          </w:rPr>
          <w:t>conformite@ocq.qc.ca</w:t>
        </w:r>
      </w:hyperlink>
      <w:r w:rsidR="00142969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</w:t>
      </w:r>
    </w:p>
    <w:sectPr w:rsidR="00463C32" w:rsidRPr="000034DE" w:rsidSect="00091B68">
      <w:footerReference w:type="default" r:id="rId13"/>
      <w:pgSz w:w="11906" w:h="16838" w:code="9"/>
      <w:pgMar w:top="454" w:right="567" w:bottom="567" w:left="567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D2D53" w14:textId="77777777" w:rsidR="00E13572" w:rsidRDefault="00E13572" w:rsidP="00400CA8">
      <w:pPr>
        <w:spacing w:after="0" w:line="240" w:lineRule="auto"/>
      </w:pPr>
      <w:r>
        <w:separator/>
      </w:r>
    </w:p>
  </w:endnote>
  <w:endnote w:type="continuationSeparator" w:id="0">
    <w:p w14:paraId="6663CC71" w14:textId="77777777" w:rsidR="00E13572" w:rsidRDefault="00E13572" w:rsidP="00400CA8">
      <w:pPr>
        <w:spacing w:after="0" w:line="240" w:lineRule="auto"/>
      </w:pPr>
      <w:r>
        <w:continuationSeparator/>
      </w:r>
    </w:p>
  </w:endnote>
  <w:endnote w:type="continuationNotice" w:id="1">
    <w:p w14:paraId="28375E87" w14:textId="77777777" w:rsidR="00E13572" w:rsidRDefault="00E135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49F7" w14:textId="77777777" w:rsidR="006E2CB1" w:rsidRDefault="006E2CB1" w:rsidP="00924A99">
    <w:pPr>
      <w:pStyle w:val="Pieddepage"/>
    </w:pPr>
  </w:p>
  <w:tbl>
    <w:tblPr>
      <w:tblStyle w:val="Grilledutableau"/>
      <w:tblW w:w="0" w:type="auto"/>
      <w:jc w:val="righ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153FD8" w:rsidRPr="006E2CB1" w14:paraId="00B6E768" w14:textId="77777777" w:rsidTr="00436C86">
      <w:trPr>
        <w:trHeight w:val="274"/>
        <w:jc w:val="right"/>
      </w:trPr>
      <w:tc>
        <w:tcPr>
          <w:tcW w:w="5381" w:type="dxa"/>
          <w:vAlign w:val="center"/>
        </w:tcPr>
        <w:p w14:paraId="02695380" w14:textId="77777777" w:rsidR="00153FD8" w:rsidRPr="006E2CB1" w:rsidRDefault="00153FD8" w:rsidP="00436C86">
          <w:pPr>
            <w:pStyle w:val="En-tte"/>
            <w:rPr>
              <w:rFonts w:ascii="Arial Narrow" w:hAnsi="Arial Narrow" w:cs="Arial"/>
              <w:caps/>
              <w:sz w:val="18"/>
              <w:szCs w:val="18"/>
            </w:rPr>
          </w:pPr>
        </w:p>
      </w:tc>
      <w:tc>
        <w:tcPr>
          <w:tcW w:w="5381" w:type="dxa"/>
          <w:vAlign w:val="center"/>
        </w:tcPr>
        <w:sdt>
          <w:sdtPr>
            <w:rPr>
              <w:rFonts w:ascii="Arial Narrow" w:hAnsi="Arial Narrow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p w14:paraId="0DC95B0E" w14:textId="7F7C8DFF" w:rsidR="00153FD8" w:rsidRPr="006E2CB1" w:rsidRDefault="006E2CB1" w:rsidP="006E2CB1">
              <w:pPr>
                <w:pStyle w:val="Pieddepage"/>
                <w:jc w:val="right"/>
                <w:rPr>
                  <w:rFonts w:ascii="Arial Narrow" w:hAnsi="Arial Narrow"/>
                  <w:sz w:val="18"/>
                  <w:szCs w:val="18"/>
                </w:rPr>
              </w:pPr>
              <w:r>
                <w:rPr>
                  <w:rFonts w:ascii="Arial Narrow" w:hAnsi="Arial Narrow"/>
                  <w:sz w:val="18"/>
                  <w:szCs w:val="18"/>
                </w:rPr>
                <w:t>P</w:t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t xml:space="preserve">age </w:t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fldChar w:fldCharType="begin"/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instrText>PAGE</w:instrText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fldChar w:fldCharType="separate"/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t>1</w:t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fldChar w:fldCharType="end"/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t xml:space="preserve"> sur </w:t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fldChar w:fldCharType="begin"/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instrText>NUMPAGES</w:instrText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fldChar w:fldCharType="separate"/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t>3</w:t>
              </w:r>
              <w:r w:rsidR="00153FD8" w:rsidRPr="006E2CB1">
                <w:rPr>
                  <w:rFonts w:ascii="Arial Narrow" w:hAnsi="Arial Narrow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2DFA9466" w14:textId="59611EF2" w:rsidR="00AB5577" w:rsidRDefault="00AB55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08832" w14:textId="77777777" w:rsidR="00E13572" w:rsidRDefault="00E13572" w:rsidP="00400CA8">
      <w:pPr>
        <w:spacing w:after="0" w:line="240" w:lineRule="auto"/>
      </w:pPr>
      <w:r>
        <w:separator/>
      </w:r>
    </w:p>
  </w:footnote>
  <w:footnote w:type="continuationSeparator" w:id="0">
    <w:p w14:paraId="74A3017E" w14:textId="77777777" w:rsidR="00E13572" w:rsidRDefault="00E13572" w:rsidP="00400CA8">
      <w:pPr>
        <w:spacing w:after="0" w:line="240" w:lineRule="auto"/>
      </w:pPr>
      <w:r>
        <w:continuationSeparator/>
      </w:r>
    </w:p>
  </w:footnote>
  <w:footnote w:type="continuationNotice" w:id="1">
    <w:p w14:paraId="599E48BE" w14:textId="77777777" w:rsidR="00E13572" w:rsidRDefault="00E135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354"/>
    <w:multiLevelType w:val="hybridMultilevel"/>
    <w:tmpl w:val="174654C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4CBE"/>
    <w:multiLevelType w:val="hybridMultilevel"/>
    <w:tmpl w:val="17465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E062A"/>
    <w:multiLevelType w:val="hybridMultilevel"/>
    <w:tmpl w:val="39141E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43FD"/>
    <w:multiLevelType w:val="hybridMultilevel"/>
    <w:tmpl w:val="E2D4692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EE65B0"/>
    <w:multiLevelType w:val="hybridMultilevel"/>
    <w:tmpl w:val="315C1BF4"/>
    <w:lvl w:ilvl="0" w:tplc="D8F24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470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46A88"/>
    <w:multiLevelType w:val="hybridMultilevel"/>
    <w:tmpl w:val="652E17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C293A"/>
    <w:multiLevelType w:val="hybridMultilevel"/>
    <w:tmpl w:val="C380A5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644458">
    <w:abstractNumId w:val="2"/>
  </w:num>
  <w:num w:numId="2" w16cid:durableId="1672872206">
    <w:abstractNumId w:val="7"/>
  </w:num>
  <w:num w:numId="3" w16cid:durableId="399597216">
    <w:abstractNumId w:val="3"/>
  </w:num>
  <w:num w:numId="4" w16cid:durableId="855533841">
    <w:abstractNumId w:val="5"/>
  </w:num>
  <w:num w:numId="5" w16cid:durableId="1704402918">
    <w:abstractNumId w:val="9"/>
  </w:num>
  <w:num w:numId="6" w16cid:durableId="997853268">
    <w:abstractNumId w:val="6"/>
  </w:num>
  <w:num w:numId="7" w16cid:durableId="1925603808">
    <w:abstractNumId w:val="0"/>
  </w:num>
  <w:num w:numId="8" w16cid:durableId="1663778296">
    <w:abstractNumId w:val="1"/>
  </w:num>
  <w:num w:numId="9" w16cid:durableId="500778379">
    <w:abstractNumId w:val="4"/>
  </w:num>
  <w:num w:numId="10" w16cid:durableId="779835928">
    <w:abstractNumId w:val="3"/>
  </w:num>
  <w:num w:numId="11" w16cid:durableId="11441588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54Iwc/N5bZwz8Y0xmyNrMcS/30rGSqwqmH25sISh5dKIbEta2zyD7QqHuygCWRdEwCRArS+CGTjWsf4p33uwSw==" w:salt="sZdt9aFTRVfaLwii2Q2kf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2"/>
    <w:rsid w:val="00002371"/>
    <w:rsid w:val="000034DE"/>
    <w:rsid w:val="000045A4"/>
    <w:rsid w:val="00004EAA"/>
    <w:rsid w:val="0001031A"/>
    <w:rsid w:val="00010EED"/>
    <w:rsid w:val="000125A1"/>
    <w:rsid w:val="00021CD4"/>
    <w:rsid w:val="0002262E"/>
    <w:rsid w:val="00023BEF"/>
    <w:rsid w:val="00023E8A"/>
    <w:rsid w:val="00024DCB"/>
    <w:rsid w:val="00026FB5"/>
    <w:rsid w:val="0003168D"/>
    <w:rsid w:val="000326AB"/>
    <w:rsid w:val="000328B8"/>
    <w:rsid w:val="00033D30"/>
    <w:rsid w:val="00035F6D"/>
    <w:rsid w:val="000362BE"/>
    <w:rsid w:val="00036916"/>
    <w:rsid w:val="0003705B"/>
    <w:rsid w:val="000373B9"/>
    <w:rsid w:val="0003794C"/>
    <w:rsid w:val="00037F6F"/>
    <w:rsid w:val="00040198"/>
    <w:rsid w:val="000425F3"/>
    <w:rsid w:val="00043322"/>
    <w:rsid w:val="00043BBE"/>
    <w:rsid w:val="000458AC"/>
    <w:rsid w:val="0004661C"/>
    <w:rsid w:val="00046A8F"/>
    <w:rsid w:val="000502F1"/>
    <w:rsid w:val="00051047"/>
    <w:rsid w:val="0005149E"/>
    <w:rsid w:val="00051509"/>
    <w:rsid w:val="00051E6A"/>
    <w:rsid w:val="00052089"/>
    <w:rsid w:val="00053356"/>
    <w:rsid w:val="00057571"/>
    <w:rsid w:val="00061442"/>
    <w:rsid w:val="00063B1F"/>
    <w:rsid w:val="00065C6C"/>
    <w:rsid w:val="000669CD"/>
    <w:rsid w:val="00066B14"/>
    <w:rsid w:val="00070A12"/>
    <w:rsid w:val="00071E37"/>
    <w:rsid w:val="0007601F"/>
    <w:rsid w:val="00076CE8"/>
    <w:rsid w:val="0007795D"/>
    <w:rsid w:val="00081F31"/>
    <w:rsid w:val="000823C1"/>
    <w:rsid w:val="00082A82"/>
    <w:rsid w:val="000834AD"/>
    <w:rsid w:val="0008571D"/>
    <w:rsid w:val="000879BA"/>
    <w:rsid w:val="0009006A"/>
    <w:rsid w:val="00091B68"/>
    <w:rsid w:val="00093D04"/>
    <w:rsid w:val="000A22B7"/>
    <w:rsid w:val="000A4AB7"/>
    <w:rsid w:val="000A5BF5"/>
    <w:rsid w:val="000A6E01"/>
    <w:rsid w:val="000B0344"/>
    <w:rsid w:val="000B0BE6"/>
    <w:rsid w:val="000B257F"/>
    <w:rsid w:val="000B48F0"/>
    <w:rsid w:val="000B53D6"/>
    <w:rsid w:val="000B7BA0"/>
    <w:rsid w:val="000C0EEF"/>
    <w:rsid w:val="000C2D00"/>
    <w:rsid w:val="000C3684"/>
    <w:rsid w:val="000C37E3"/>
    <w:rsid w:val="000C47B7"/>
    <w:rsid w:val="000C6A0E"/>
    <w:rsid w:val="000C73E9"/>
    <w:rsid w:val="000D1C96"/>
    <w:rsid w:val="000D3119"/>
    <w:rsid w:val="000D7862"/>
    <w:rsid w:val="000E00E8"/>
    <w:rsid w:val="000E1A6A"/>
    <w:rsid w:val="000E2DA0"/>
    <w:rsid w:val="000E4361"/>
    <w:rsid w:val="000E476F"/>
    <w:rsid w:val="000E48DB"/>
    <w:rsid w:val="000E7D15"/>
    <w:rsid w:val="000F471A"/>
    <w:rsid w:val="001014A9"/>
    <w:rsid w:val="00101712"/>
    <w:rsid w:val="001027BA"/>
    <w:rsid w:val="00103176"/>
    <w:rsid w:val="00103402"/>
    <w:rsid w:val="00105FF6"/>
    <w:rsid w:val="00107638"/>
    <w:rsid w:val="00110DEE"/>
    <w:rsid w:val="00111FCB"/>
    <w:rsid w:val="00112DE6"/>
    <w:rsid w:val="001146C9"/>
    <w:rsid w:val="0011624F"/>
    <w:rsid w:val="00116873"/>
    <w:rsid w:val="001168D9"/>
    <w:rsid w:val="00116B36"/>
    <w:rsid w:val="00117AC2"/>
    <w:rsid w:val="00117FE8"/>
    <w:rsid w:val="0012116E"/>
    <w:rsid w:val="001214AD"/>
    <w:rsid w:val="001233AA"/>
    <w:rsid w:val="00124B9C"/>
    <w:rsid w:val="0013427A"/>
    <w:rsid w:val="00135552"/>
    <w:rsid w:val="00135665"/>
    <w:rsid w:val="00136EEA"/>
    <w:rsid w:val="001406DB"/>
    <w:rsid w:val="00142446"/>
    <w:rsid w:val="001426C6"/>
    <w:rsid w:val="00142969"/>
    <w:rsid w:val="00143716"/>
    <w:rsid w:val="0014616F"/>
    <w:rsid w:val="001469AC"/>
    <w:rsid w:val="00150565"/>
    <w:rsid w:val="00152D18"/>
    <w:rsid w:val="00153084"/>
    <w:rsid w:val="00153FD8"/>
    <w:rsid w:val="0015496F"/>
    <w:rsid w:val="00154C40"/>
    <w:rsid w:val="0015538A"/>
    <w:rsid w:val="00155F48"/>
    <w:rsid w:val="00163AE4"/>
    <w:rsid w:val="00166523"/>
    <w:rsid w:val="00171DC0"/>
    <w:rsid w:val="00172CFC"/>
    <w:rsid w:val="001737A7"/>
    <w:rsid w:val="00181C2A"/>
    <w:rsid w:val="00183442"/>
    <w:rsid w:val="001848C6"/>
    <w:rsid w:val="0018659A"/>
    <w:rsid w:val="00187BD8"/>
    <w:rsid w:val="0019098D"/>
    <w:rsid w:val="0019285F"/>
    <w:rsid w:val="001947B6"/>
    <w:rsid w:val="0019556E"/>
    <w:rsid w:val="001964CB"/>
    <w:rsid w:val="00196C7A"/>
    <w:rsid w:val="001A03CF"/>
    <w:rsid w:val="001A0DA0"/>
    <w:rsid w:val="001A0FDC"/>
    <w:rsid w:val="001A10DB"/>
    <w:rsid w:val="001A13D4"/>
    <w:rsid w:val="001A2560"/>
    <w:rsid w:val="001A279C"/>
    <w:rsid w:val="001A2DF7"/>
    <w:rsid w:val="001A2F30"/>
    <w:rsid w:val="001A3DA6"/>
    <w:rsid w:val="001A4B13"/>
    <w:rsid w:val="001A5AF3"/>
    <w:rsid w:val="001A7CC4"/>
    <w:rsid w:val="001B168E"/>
    <w:rsid w:val="001B2A0B"/>
    <w:rsid w:val="001B3847"/>
    <w:rsid w:val="001B6772"/>
    <w:rsid w:val="001B6CAB"/>
    <w:rsid w:val="001B6EFB"/>
    <w:rsid w:val="001C0E72"/>
    <w:rsid w:val="001C2276"/>
    <w:rsid w:val="001C3DA1"/>
    <w:rsid w:val="001C415A"/>
    <w:rsid w:val="001C49DB"/>
    <w:rsid w:val="001C6425"/>
    <w:rsid w:val="001C6903"/>
    <w:rsid w:val="001C6D74"/>
    <w:rsid w:val="001D0A86"/>
    <w:rsid w:val="001D2E8A"/>
    <w:rsid w:val="001D5E6D"/>
    <w:rsid w:val="001D6DD6"/>
    <w:rsid w:val="001D71A4"/>
    <w:rsid w:val="001D7FDB"/>
    <w:rsid w:val="001E0E26"/>
    <w:rsid w:val="001E0F0D"/>
    <w:rsid w:val="001E1985"/>
    <w:rsid w:val="001E5479"/>
    <w:rsid w:val="001F0610"/>
    <w:rsid w:val="001F0D51"/>
    <w:rsid w:val="00200AF6"/>
    <w:rsid w:val="00202273"/>
    <w:rsid w:val="00204A12"/>
    <w:rsid w:val="002061E0"/>
    <w:rsid w:val="00206702"/>
    <w:rsid w:val="00206B6C"/>
    <w:rsid w:val="00211F02"/>
    <w:rsid w:val="00212638"/>
    <w:rsid w:val="00213E39"/>
    <w:rsid w:val="00220B05"/>
    <w:rsid w:val="00222558"/>
    <w:rsid w:val="00222EB9"/>
    <w:rsid w:val="00223552"/>
    <w:rsid w:val="00226B62"/>
    <w:rsid w:val="00230D23"/>
    <w:rsid w:val="002315B6"/>
    <w:rsid w:val="00240D2B"/>
    <w:rsid w:val="00241CB6"/>
    <w:rsid w:val="00241E8B"/>
    <w:rsid w:val="00242F69"/>
    <w:rsid w:val="00243493"/>
    <w:rsid w:val="00250536"/>
    <w:rsid w:val="002512CE"/>
    <w:rsid w:val="002519A3"/>
    <w:rsid w:val="00252D65"/>
    <w:rsid w:val="002533F5"/>
    <w:rsid w:val="00257112"/>
    <w:rsid w:val="0025763A"/>
    <w:rsid w:val="00257AF4"/>
    <w:rsid w:val="0026263A"/>
    <w:rsid w:val="00263EEB"/>
    <w:rsid w:val="002644A3"/>
    <w:rsid w:val="00266D67"/>
    <w:rsid w:val="002710FD"/>
    <w:rsid w:val="002719D6"/>
    <w:rsid w:val="00272EA4"/>
    <w:rsid w:val="00273DFE"/>
    <w:rsid w:val="00274318"/>
    <w:rsid w:val="00277A23"/>
    <w:rsid w:val="00281D85"/>
    <w:rsid w:val="00283AF3"/>
    <w:rsid w:val="00283B06"/>
    <w:rsid w:val="00284543"/>
    <w:rsid w:val="0028646E"/>
    <w:rsid w:val="00286CAE"/>
    <w:rsid w:val="002907AE"/>
    <w:rsid w:val="002954F2"/>
    <w:rsid w:val="002960A9"/>
    <w:rsid w:val="002962BA"/>
    <w:rsid w:val="002A0872"/>
    <w:rsid w:val="002A2DD4"/>
    <w:rsid w:val="002A4B4B"/>
    <w:rsid w:val="002A5046"/>
    <w:rsid w:val="002A6653"/>
    <w:rsid w:val="002B1E14"/>
    <w:rsid w:val="002B3B40"/>
    <w:rsid w:val="002B435A"/>
    <w:rsid w:val="002B5F94"/>
    <w:rsid w:val="002B7099"/>
    <w:rsid w:val="002B7692"/>
    <w:rsid w:val="002C36DA"/>
    <w:rsid w:val="002C3F2D"/>
    <w:rsid w:val="002C6D8F"/>
    <w:rsid w:val="002C6F87"/>
    <w:rsid w:val="002D09E0"/>
    <w:rsid w:val="002D2A84"/>
    <w:rsid w:val="002D3486"/>
    <w:rsid w:val="002D4FE9"/>
    <w:rsid w:val="002E2A54"/>
    <w:rsid w:val="002E621C"/>
    <w:rsid w:val="002E6A55"/>
    <w:rsid w:val="002E77A5"/>
    <w:rsid w:val="002E7D01"/>
    <w:rsid w:val="002F405C"/>
    <w:rsid w:val="002F4F62"/>
    <w:rsid w:val="002F5E9F"/>
    <w:rsid w:val="002F7031"/>
    <w:rsid w:val="00302E45"/>
    <w:rsid w:val="00306CB1"/>
    <w:rsid w:val="003107D8"/>
    <w:rsid w:val="00311347"/>
    <w:rsid w:val="003127D5"/>
    <w:rsid w:val="00317FB2"/>
    <w:rsid w:val="00320FB7"/>
    <w:rsid w:val="00323B22"/>
    <w:rsid w:val="00324EAD"/>
    <w:rsid w:val="0032620C"/>
    <w:rsid w:val="00327C53"/>
    <w:rsid w:val="003325E7"/>
    <w:rsid w:val="003336B8"/>
    <w:rsid w:val="003344CE"/>
    <w:rsid w:val="00334D21"/>
    <w:rsid w:val="00335727"/>
    <w:rsid w:val="00337FBE"/>
    <w:rsid w:val="00340D79"/>
    <w:rsid w:val="00342781"/>
    <w:rsid w:val="0034452E"/>
    <w:rsid w:val="00350332"/>
    <w:rsid w:val="00350519"/>
    <w:rsid w:val="00351FB8"/>
    <w:rsid w:val="00352369"/>
    <w:rsid w:val="00355D0A"/>
    <w:rsid w:val="00357512"/>
    <w:rsid w:val="00360DD5"/>
    <w:rsid w:val="00363266"/>
    <w:rsid w:val="003640DB"/>
    <w:rsid w:val="0037290B"/>
    <w:rsid w:val="0037538B"/>
    <w:rsid w:val="00375A2D"/>
    <w:rsid w:val="00376F2F"/>
    <w:rsid w:val="00380589"/>
    <w:rsid w:val="0038109D"/>
    <w:rsid w:val="0038232B"/>
    <w:rsid w:val="003834B1"/>
    <w:rsid w:val="0038537B"/>
    <w:rsid w:val="00390C64"/>
    <w:rsid w:val="00390F95"/>
    <w:rsid w:val="0039296F"/>
    <w:rsid w:val="00393FCE"/>
    <w:rsid w:val="00397549"/>
    <w:rsid w:val="003A226A"/>
    <w:rsid w:val="003A6C55"/>
    <w:rsid w:val="003B0AE6"/>
    <w:rsid w:val="003B1A0C"/>
    <w:rsid w:val="003B2037"/>
    <w:rsid w:val="003B4D14"/>
    <w:rsid w:val="003B6140"/>
    <w:rsid w:val="003B6D5A"/>
    <w:rsid w:val="003C17D6"/>
    <w:rsid w:val="003C1C7A"/>
    <w:rsid w:val="003C2CF8"/>
    <w:rsid w:val="003C370E"/>
    <w:rsid w:val="003C788E"/>
    <w:rsid w:val="003D1B31"/>
    <w:rsid w:val="003D314C"/>
    <w:rsid w:val="003D3435"/>
    <w:rsid w:val="003D3C36"/>
    <w:rsid w:val="003D4E54"/>
    <w:rsid w:val="003D7BF5"/>
    <w:rsid w:val="003E0245"/>
    <w:rsid w:val="003E1543"/>
    <w:rsid w:val="003E1862"/>
    <w:rsid w:val="003E19E9"/>
    <w:rsid w:val="003E1CBB"/>
    <w:rsid w:val="003E1E32"/>
    <w:rsid w:val="003E24B4"/>
    <w:rsid w:val="003E24BE"/>
    <w:rsid w:val="003E25D7"/>
    <w:rsid w:val="003E4601"/>
    <w:rsid w:val="003F03ED"/>
    <w:rsid w:val="003F0B4A"/>
    <w:rsid w:val="003F5E62"/>
    <w:rsid w:val="004004ED"/>
    <w:rsid w:val="00400CA8"/>
    <w:rsid w:val="00402DC9"/>
    <w:rsid w:val="00407BCC"/>
    <w:rsid w:val="00412F65"/>
    <w:rsid w:val="00417825"/>
    <w:rsid w:val="00421EC6"/>
    <w:rsid w:val="004236C0"/>
    <w:rsid w:val="004279A6"/>
    <w:rsid w:val="00432E29"/>
    <w:rsid w:val="00436386"/>
    <w:rsid w:val="0043639C"/>
    <w:rsid w:val="00436A44"/>
    <w:rsid w:val="00436C86"/>
    <w:rsid w:val="00436E26"/>
    <w:rsid w:val="00442D01"/>
    <w:rsid w:val="00444C64"/>
    <w:rsid w:val="0044676B"/>
    <w:rsid w:val="00446FB1"/>
    <w:rsid w:val="00447957"/>
    <w:rsid w:val="00447C03"/>
    <w:rsid w:val="00447FC5"/>
    <w:rsid w:val="00450905"/>
    <w:rsid w:val="00450C7B"/>
    <w:rsid w:val="00450F00"/>
    <w:rsid w:val="00451841"/>
    <w:rsid w:val="0045357E"/>
    <w:rsid w:val="0045578D"/>
    <w:rsid w:val="00455E2D"/>
    <w:rsid w:val="004616A5"/>
    <w:rsid w:val="00463C32"/>
    <w:rsid w:val="00465E73"/>
    <w:rsid w:val="00466BB6"/>
    <w:rsid w:val="00466F36"/>
    <w:rsid w:val="00471099"/>
    <w:rsid w:val="00473B0C"/>
    <w:rsid w:val="00473D86"/>
    <w:rsid w:val="004762B5"/>
    <w:rsid w:val="00477032"/>
    <w:rsid w:val="004823B7"/>
    <w:rsid w:val="004853CE"/>
    <w:rsid w:val="00486863"/>
    <w:rsid w:val="00486C05"/>
    <w:rsid w:val="00487553"/>
    <w:rsid w:val="004876E8"/>
    <w:rsid w:val="00487CBD"/>
    <w:rsid w:val="004910C7"/>
    <w:rsid w:val="00493375"/>
    <w:rsid w:val="00494C1D"/>
    <w:rsid w:val="00495292"/>
    <w:rsid w:val="004A2839"/>
    <w:rsid w:val="004A4219"/>
    <w:rsid w:val="004B17CD"/>
    <w:rsid w:val="004B2C6C"/>
    <w:rsid w:val="004B3EAE"/>
    <w:rsid w:val="004B42FD"/>
    <w:rsid w:val="004B49A6"/>
    <w:rsid w:val="004B4E48"/>
    <w:rsid w:val="004B703F"/>
    <w:rsid w:val="004C0EC7"/>
    <w:rsid w:val="004C30A7"/>
    <w:rsid w:val="004C3C76"/>
    <w:rsid w:val="004C4B62"/>
    <w:rsid w:val="004D0807"/>
    <w:rsid w:val="004D0973"/>
    <w:rsid w:val="004D0F84"/>
    <w:rsid w:val="004D1493"/>
    <w:rsid w:val="004D2F34"/>
    <w:rsid w:val="004D6C4A"/>
    <w:rsid w:val="004D6D03"/>
    <w:rsid w:val="004E1074"/>
    <w:rsid w:val="004E1B61"/>
    <w:rsid w:val="004E2F60"/>
    <w:rsid w:val="004E4E2B"/>
    <w:rsid w:val="004E547B"/>
    <w:rsid w:val="004F01A4"/>
    <w:rsid w:val="004F04EF"/>
    <w:rsid w:val="004F23E7"/>
    <w:rsid w:val="004F2D46"/>
    <w:rsid w:val="004F494D"/>
    <w:rsid w:val="004F65AE"/>
    <w:rsid w:val="004F6DCD"/>
    <w:rsid w:val="00501350"/>
    <w:rsid w:val="00501971"/>
    <w:rsid w:val="00502B9D"/>
    <w:rsid w:val="0050305B"/>
    <w:rsid w:val="005046DD"/>
    <w:rsid w:val="00505297"/>
    <w:rsid w:val="00506731"/>
    <w:rsid w:val="00507329"/>
    <w:rsid w:val="00511B8C"/>
    <w:rsid w:val="005205A3"/>
    <w:rsid w:val="0052071B"/>
    <w:rsid w:val="00521C4B"/>
    <w:rsid w:val="005243F9"/>
    <w:rsid w:val="005301A4"/>
    <w:rsid w:val="0053282D"/>
    <w:rsid w:val="005331B9"/>
    <w:rsid w:val="0053352B"/>
    <w:rsid w:val="00534D34"/>
    <w:rsid w:val="00535BC9"/>
    <w:rsid w:val="00541048"/>
    <w:rsid w:val="00541CD3"/>
    <w:rsid w:val="005421CF"/>
    <w:rsid w:val="005427DE"/>
    <w:rsid w:val="00544182"/>
    <w:rsid w:val="00547E2E"/>
    <w:rsid w:val="0056102A"/>
    <w:rsid w:val="00561412"/>
    <w:rsid w:val="00564144"/>
    <w:rsid w:val="00564D10"/>
    <w:rsid w:val="00566C86"/>
    <w:rsid w:val="005703CA"/>
    <w:rsid w:val="005720A5"/>
    <w:rsid w:val="005725A1"/>
    <w:rsid w:val="00572905"/>
    <w:rsid w:val="005730F8"/>
    <w:rsid w:val="005737C6"/>
    <w:rsid w:val="00581116"/>
    <w:rsid w:val="00581CD1"/>
    <w:rsid w:val="00581D65"/>
    <w:rsid w:val="0058346C"/>
    <w:rsid w:val="005853A5"/>
    <w:rsid w:val="005864D6"/>
    <w:rsid w:val="005870A7"/>
    <w:rsid w:val="005875DF"/>
    <w:rsid w:val="00587FA3"/>
    <w:rsid w:val="005907FF"/>
    <w:rsid w:val="005913DF"/>
    <w:rsid w:val="00592678"/>
    <w:rsid w:val="00595D01"/>
    <w:rsid w:val="00595D4F"/>
    <w:rsid w:val="00596A11"/>
    <w:rsid w:val="00597FD6"/>
    <w:rsid w:val="005A029F"/>
    <w:rsid w:val="005A1681"/>
    <w:rsid w:val="005A1914"/>
    <w:rsid w:val="005A4929"/>
    <w:rsid w:val="005A60DA"/>
    <w:rsid w:val="005A7445"/>
    <w:rsid w:val="005B101C"/>
    <w:rsid w:val="005B2372"/>
    <w:rsid w:val="005B3A21"/>
    <w:rsid w:val="005B7C0C"/>
    <w:rsid w:val="005C54A7"/>
    <w:rsid w:val="005C5C0B"/>
    <w:rsid w:val="005C7276"/>
    <w:rsid w:val="005D0A5B"/>
    <w:rsid w:val="005D3231"/>
    <w:rsid w:val="005D488C"/>
    <w:rsid w:val="005D5960"/>
    <w:rsid w:val="005D6F0F"/>
    <w:rsid w:val="005D7061"/>
    <w:rsid w:val="005D7455"/>
    <w:rsid w:val="005F154B"/>
    <w:rsid w:val="005F49E3"/>
    <w:rsid w:val="005F5AC6"/>
    <w:rsid w:val="005F5F73"/>
    <w:rsid w:val="005F73D4"/>
    <w:rsid w:val="00600145"/>
    <w:rsid w:val="006007D5"/>
    <w:rsid w:val="00602963"/>
    <w:rsid w:val="00602E11"/>
    <w:rsid w:val="00603E17"/>
    <w:rsid w:val="006076AA"/>
    <w:rsid w:val="00607ADF"/>
    <w:rsid w:val="00610764"/>
    <w:rsid w:val="006118BF"/>
    <w:rsid w:val="00612108"/>
    <w:rsid w:val="00612C12"/>
    <w:rsid w:val="00613F85"/>
    <w:rsid w:val="0061428D"/>
    <w:rsid w:val="006144FE"/>
    <w:rsid w:val="00615613"/>
    <w:rsid w:val="00617151"/>
    <w:rsid w:val="00624E3D"/>
    <w:rsid w:val="00630FB3"/>
    <w:rsid w:val="00631662"/>
    <w:rsid w:val="0063270A"/>
    <w:rsid w:val="00633F6D"/>
    <w:rsid w:val="0063696A"/>
    <w:rsid w:val="00636B9E"/>
    <w:rsid w:val="00637BA7"/>
    <w:rsid w:val="00640C95"/>
    <w:rsid w:val="00641A3C"/>
    <w:rsid w:val="00643353"/>
    <w:rsid w:val="006458EA"/>
    <w:rsid w:val="00645903"/>
    <w:rsid w:val="00646634"/>
    <w:rsid w:val="00647427"/>
    <w:rsid w:val="006478F1"/>
    <w:rsid w:val="0065026C"/>
    <w:rsid w:val="0065361F"/>
    <w:rsid w:val="006552B9"/>
    <w:rsid w:val="0065585C"/>
    <w:rsid w:val="00664843"/>
    <w:rsid w:val="006705A9"/>
    <w:rsid w:val="006708C8"/>
    <w:rsid w:val="0067172E"/>
    <w:rsid w:val="00673598"/>
    <w:rsid w:val="00680CF6"/>
    <w:rsid w:val="006810E0"/>
    <w:rsid w:val="006828AA"/>
    <w:rsid w:val="00682A22"/>
    <w:rsid w:val="00685A22"/>
    <w:rsid w:val="00687064"/>
    <w:rsid w:val="006900EE"/>
    <w:rsid w:val="006933B7"/>
    <w:rsid w:val="00696205"/>
    <w:rsid w:val="00697E88"/>
    <w:rsid w:val="006A0391"/>
    <w:rsid w:val="006A08D3"/>
    <w:rsid w:val="006A0D2F"/>
    <w:rsid w:val="006A10C8"/>
    <w:rsid w:val="006A4037"/>
    <w:rsid w:val="006B01CB"/>
    <w:rsid w:val="006B296A"/>
    <w:rsid w:val="006B3534"/>
    <w:rsid w:val="006B4E44"/>
    <w:rsid w:val="006B50C8"/>
    <w:rsid w:val="006B542E"/>
    <w:rsid w:val="006B5A34"/>
    <w:rsid w:val="006B67D9"/>
    <w:rsid w:val="006C174C"/>
    <w:rsid w:val="006C2E97"/>
    <w:rsid w:val="006C5650"/>
    <w:rsid w:val="006C5C9B"/>
    <w:rsid w:val="006C7223"/>
    <w:rsid w:val="006C7932"/>
    <w:rsid w:val="006D0158"/>
    <w:rsid w:val="006D0475"/>
    <w:rsid w:val="006D121A"/>
    <w:rsid w:val="006D2B7D"/>
    <w:rsid w:val="006D526A"/>
    <w:rsid w:val="006D6E35"/>
    <w:rsid w:val="006E1572"/>
    <w:rsid w:val="006E2CB1"/>
    <w:rsid w:val="006E6897"/>
    <w:rsid w:val="006F2FFA"/>
    <w:rsid w:val="006F379F"/>
    <w:rsid w:val="006F459F"/>
    <w:rsid w:val="006F596F"/>
    <w:rsid w:val="006F7311"/>
    <w:rsid w:val="00701685"/>
    <w:rsid w:val="00702AF7"/>
    <w:rsid w:val="00703173"/>
    <w:rsid w:val="00703422"/>
    <w:rsid w:val="0070373F"/>
    <w:rsid w:val="007041A4"/>
    <w:rsid w:val="007043B3"/>
    <w:rsid w:val="007113EB"/>
    <w:rsid w:val="00712500"/>
    <w:rsid w:val="007125E5"/>
    <w:rsid w:val="00715795"/>
    <w:rsid w:val="00715B12"/>
    <w:rsid w:val="00716AAB"/>
    <w:rsid w:val="00716F4F"/>
    <w:rsid w:val="00723FF0"/>
    <w:rsid w:val="007306DD"/>
    <w:rsid w:val="0073084B"/>
    <w:rsid w:val="0073202A"/>
    <w:rsid w:val="00733779"/>
    <w:rsid w:val="007344EF"/>
    <w:rsid w:val="007403D9"/>
    <w:rsid w:val="00743B13"/>
    <w:rsid w:val="007453C6"/>
    <w:rsid w:val="00745913"/>
    <w:rsid w:val="0074632E"/>
    <w:rsid w:val="00746512"/>
    <w:rsid w:val="00747800"/>
    <w:rsid w:val="00750DE9"/>
    <w:rsid w:val="00756089"/>
    <w:rsid w:val="007659D3"/>
    <w:rsid w:val="00770791"/>
    <w:rsid w:val="007709BD"/>
    <w:rsid w:val="00770F7D"/>
    <w:rsid w:val="00771588"/>
    <w:rsid w:val="00772EEF"/>
    <w:rsid w:val="00777977"/>
    <w:rsid w:val="007864DA"/>
    <w:rsid w:val="00787D24"/>
    <w:rsid w:val="00792DB5"/>
    <w:rsid w:val="0079568F"/>
    <w:rsid w:val="00797A5C"/>
    <w:rsid w:val="00797DAB"/>
    <w:rsid w:val="007A49FB"/>
    <w:rsid w:val="007A6E5A"/>
    <w:rsid w:val="007A7885"/>
    <w:rsid w:val="007B06BA"/>
    <w:rsid w:val="007B3770"/>
    <w:rsid w:val="007B4798"/>
    <w:rsid w:val="007B502F"/>
    <w:rsid w:val="007B5AA8"/>
    <w:rsid w:val="007B5B50"/>
    <w:rsid w:val="007B6A36"/>
    <w:rsid w:val="007B74B4"/>
    <w:rsid w:val="007C105B"/>
    <w:rsid w:val="007C2278"/>
    <w:rsid w:val="007C2AA1"/>
    <w:rsid w:val="007C3BD8"/>
    <w:rsid w:val="007C721D"/>
    <w:rsid w:val="007D0F1E"/>
    <w:rsid w:val="007D1779"/>
    <w:rsid w:val="007D1E51"/>
    <w:rsid w:val="007D3B5A"/>
    <w:rsid w:val="007D5746"/>
    <w:rsid w:val="007D7F2B"/>
    <w:rsid w:val="007E1017"/>
    <w:rsid w:val="007E19C1"/>
    <w:rsid w:val="007E2AF4"/>
    <w:rsid w:val="007E34B7"/>
    <w:rsid w:val="007E3DCB"/>
    <w:rsid w:val="007E42D7"/>
    <w:rsid w:val="007F0427"/>
    <w:rsid w:val="007F130E"/>
    <w:rsid w:val="007F19A7"/>
    <w:rsid w:val="007F1A99"/>
    <w:rsid w:val="007F572F"/>
    <w:rsid w:val="008004ED"/>
    <w:rsid w:val="00800985"/>
    <w:rsid w:val="00802BE3"/>
    <w:rsid w:val="00803E2B"/>
    <w:rsid w:val="00806933"/>
    <w:rsid w:val="008106F7"/>
    <w:rsid w:val="00811F11"/>
    <w:rsid w:val="00813212"/>
    <w:rsid w:val="00813934"/>
    <w:rsid w:val="008143B9"/>
    <w:rsid w:val="0081614E"/>
    <w:rsid w:val="00820710"/>
    <w:rsid w:val="00820DAD"/>
    <w:rsid w:val="008214CE"/>
    <w:rsid w:val="00823A8E"/>
    <w:rsid w:val="00823B46"/>
    <w:rsid w:val="00826310"/>
    <w:rsid w:val="0082681D"/>
    <w:rsid w:val="00831A23"/>
    <w:rsid w:val="00831D71"/>
    <w:rsid w:val="0083241F"/>
    <w:rsid w:val="008335C0"/>
    <w:rsid w:val="00835D4E"/>
    <w:rsid w:val="008379A0"/>
    <w:rsid w:val="008435B4"/>
    <w:rsid w:val="00844350"/>
    <w:rsid w:val="008445DA"/>
    <w:rsid w:val="00844625"/>
    <w:rsid w:val="0084546E"/>
    <w:rsid w:val="0084645C"/>
    <w:rsid w:val="00847949"/>
    <w:rsid w:val="00850AE4"/>
    <w:rsid w:val="00854953"/>
    <w:rsid w:val="008567C6"/>
    <w:rsid w:val="00856CD3"/>
    <w:rsid w:val="0085737B"/>
    <w:rsid w:val="008615D0"/>
    <w:rsid w:val="00862869"/>
    <w:rsid w:val="00862E99"/>
    <w:rsid w:val="00862EC2"/>
    <w:rsid w:val="0086434B"/>
    <w:rsid w:val="008648A4"/>
    <w:rsid w:val="00865B19"/>
    <w:rsid w:val="00867A52"/>
    <w:rsid w:val="00867FD2"/>
    <w:rsid w:val="0087004B"/>
    <w:rsid w:val="008702BB"/>
    <w:rsid w:val="0087444D"/>
    <w:rsid w:val="00875142"/>
    <w:rsid w:val="00875D88"/>
    <w:rsid w:val="00877B4D"/>
    <w:rsid w:val="00882383"/>
    <w:rsid w:val="008869A7"/>
    <w:rsid w:val="008900A7"/>
    <w:rsid w:val="00890C99"/>
    <w:rsid w:val="00893C0C"/>
    <w:rsid w:val="008947C0"/>
    <w:rsid w:val="0089680F"/>
    <w:rsid w:val="00897955"/>
    <w:rsid w:val="00897DE0"/>
    <w:rsid w:val="008A04B5"/>
    <w:rsid w:val="008A241C"/>
    <w:rsid w:val="008A46AE"/>
    <w:rsid w:val="008A4DC3"/>
    <w:rsid w:val="008A601B"/>
    <w:rsid w:val="008A62F5"/>
    <w:rsid w:val="008B2A37"/>
    <w:rsid w:val="008B53C1"/>
    <w:rsid w:val="008B54ED"/>
    <w:rsid w:val="008B5518"/>
    <w:rsid w:val="008B653D"/>
    <w:rsid w:val="008C0276"/>
    <w:rsid w:val="008C4A11"/>
    <w:rsid w:val="008C6635"/>
    <w:rsid w:val="008D0D21"/>
    <w:rsid w:val="008D10E2"/>
    <w:rsid w:val="008D1E88"/>
    <w:rsid w:val="008D30B5"/>
    <w:rsid w:val="008D3C4F"/>
    <w:rsid w:val="008D74E1"/>
    <w:rsid w:val="008E12D8"/>
    <w:rsid w:val="008E20B7"/>
    <w:rsid w:val="008E6CFA"/>
    <w:rsid w:val="008E775B"/>
    <w:rsid w:val="008E7C2B"/>
    <w:rsid w:val="008F10F1"/>
    <w:rsid w:val="008F1E2D"/>
    <w:rsid w:val="008F50E8"/>
    <w:rsid w:val="008F6B61"/>
    <w:rsid w:val="00903C33"/>
    <w:rsid w:val="0090566C"/>
    <w:rsid w:val="00911AB5"/>
    <w:rsid w:val="00912B1E"/>
    <w:rsid w:val="00912B84"/>
    <w:rsid w:val="00916565"/>
    <w:rsid w:val="00917097"/>
    <w:rsid w:val="009208C2"/>
    <w:rsid w:val="0092262D"/>
    <w:rsid w:val="00924A99"/>
    <w:rsid w:val="00925D9B"/>
    <w:rsid w:val="009262E9"/>
    <w:rsid w:val="009266A1"/>
    <w:rsid w:val="00933B8D"/>
    <w:rsid w:val="00933BD1"/>
    <w:rsid w:val="00936F7D"/>
    <w:rsid w:val="00941671"/>
    <w:rsid w:val="009417B1"/>
    <w:rsid w:val="00942ADB"/>
    <w:rsid w:val="00943678"/>
    <w:rsid w:val="009440E7"/>
    <w:rsid w:val="009456C3"/>
    <w:rsid w:val="0094668E"/>
    <w:rsid w:val="00946748"/>
    <w:rsid w:val="00946E76"/>
    <w:rsid w:val="0094718A"/>
    <w:rsid w:val="00951185"/>
    <w:rsid w:val="00952C3F"/>
    <w:rsid w:val="00953A1B"/>
    <w:rsid w:val="009552E2"/>
    <w:rsid w:val="00955AEB"/>
    <w:rsid w:val="00955C29"/>
    <w:rsid w:val="00960D5C"/>
    <w:rsid w:val="00961F01"/>
    <w:rsid w:val="00962244"/>
    <w:rsid w:val="0096253A"/>
    <w:rsid w:val="00962FF4"/>
    <w:rsid w:val="00963C98"/>
    <w:rsid w:val="00964E00"/>
    <w:rsid w:val="009666C2"/>
    <w:rsid w:val="00966DCE"/>
    <w:rsid w:val="00972733"/>
    <w:rsid w:val="00973782"/>
    <w:rsid w:val="0097491F"/>
    <w:rsid w:val="00976477"/>
    <w:rsid w:val="00976B1D"/>
    <w:rsid w:val="00977C16"/>
    <w:rsid w:val="009805AA"/>
    <w:rsid w:val="00980870"/>
    <w:rsid w:val="00980F73"/>
    <w:rsid w:val="00981DF7"/>
    <w:rsid w:val="00984D4D"/>
    <w:rsid w:val="00984DA3"/>
    <w:rsid w:val="0098638D"/>
    <w:rsid w:val="00986D7B"/>
    <w:rsid w:val="009940F6"/>
    <w:rsid w:val="00994DD4"/>
    <w:rsid w:val="00994EB0"/>
    <w:rsid w:val="009A086E"/>
    <w:rsid w:val="009A1B67"/>
    <w:rsid w:val="009A3E09"/>
    <w:rsid w:val="009B1951"/>
    <w:rsid w:val="009B1F33"/>
    <w:rsid w:val="009B3A0E"/>
    <w:rsid w:val="009B3BDA"/>
    <w:rsid w:val="009B48D5"/>
    <w:rsid w:val="009B5DDA"/>
    <w:rsid w:val="009B63AA"/>
    <w:rsid w:val="009B6CF4"/>
    <w:rsid w:val="009B7C9B"/>
    <w:rsid w:val="009C08D6"/>
    <w:rsid w:val="009C1A1C"/>
    <w:rsid w:val="009C1EFB"/>
    <w:rsid w:val="009C2054"/>
    <w:rsid w:val="009C5584"/>
    <w:rsid w:val="009C6071"/>
    <w:rsid w:val="009C6D7A"/>
    <w:rsid w:val="009D1E4B"/>
    <w:rsid w:val="009D2886"/>
    <w:rsid w:val="009D31E8"/>
    <w:rsid w:val="009D46D3"/>
    <w:rsid w:val="009D76EF"/>
    <w:rsid w:val="009E162E"/>
    <w:rsid w:val="009E30A3"/>
    <w:rsid w:val="009E62A9"/>
    <w:rsid w:val="009E7D66"/>
    <w:rsid w:val="009E7ED7"/>
    <w:rsid w:val="009F1958"/>
    <w:rsid w:val="009F1DD0"/>
    <w:rsid w:val="009F45F8"/>
    <w:rsid w:val="009F693A"/>
    <w:rsid w:val="009F738B"/>
    <w:rsid w:val="00A008E5"/>
    <w:rsid w:val="00A00955"/>
    <w:rsid w:val="00A06212"/>
    <w:rsid w:val="00A06A52"/>
    <w:rsid w:val="00A10ED0"/>
    <w:rsid w:val="00A1155F"/>
    <w:rsid w:val="00A132A2"/>
    <w:rsid w:val="00A13AF0"/>
    <w:rsid w:val="00A1739B"/>
    <w:rsid w:val="00A20DE5"/>
    <w:rsid w:val="00A21B36"/>
    <w:rsid w:val="00A21EBC"/>
    <w:rsid w:val="00A221C6"/>
    <w:rsid w:val="00A2260D"/>
    <w:rsid w:val="00A25528"/>
    <w:rsid w:val="00A25CEC"/>
    <w:rsid w:val="00A261C4"/>
    <w:rsid w:val="00A26626"/>
    <w:rsid w:val="00A3009C"/>
    <w:rsid w:val="00A314ED"/>
    <w:rsid w:val="00A33652"/>
    <w:rsid w:val="00A33F88"/>
    <w:rsid w:val="00A34E2D"/>
    <w:rsid w:val="00A36359"/>
    <w:rsid w:val="00A40D48"/>
    <w:rsid w:val="00A448B1"/>
    <w:rsid w:val="00A450A4"/>
    <w:rsid w:val="00A451C6"/>
    <w:rsid w:val="00A459C0"/>
    <w:rsid w:val="00A52418"/>
    <w:rsid w:val="00A529AE"/>
    <w:rsid w:val="00A53D15"/>
    <w:rsid w:val="00A55624"/>
    <w:rsid w:val="00A566A8"/>
    <w:rsid w:val="00A57CA5"/>
    <w:rsid w:val="00A60BB3"/>
    <w:rsid w:val="00A63DA2"/>
    <w:rsid w:val="00A6493D"/>
    <w:rsid w:val="00A65313"/>
    <w:rsid w:val="00A65342"/>
    <w:rsid w:val="00A65E49"/>
    <w:rsid w:val="00A674DF"/>
    <w:rsid w:val="00A678ED"/>
    <w:rsid w:val="00A70572"/>
    <w:rsid w:val="00A70E0A"/>
    <w:rsid w:val="00A731DB"/>
    <w:rsid w:val="00A743D0"/>
    <w:rsid w:val="00A75742"/>
    <w:rsid w:val="00A828C7"/>
    <w:rsid w:val="00A85954"/>
    <w:rsid w:val="00A87702"/>
    <w:rsid w:val="00A87D91"/>
    <w:rsid w:val="00A91FA3"/>
    <w:rsid w:val="00A94F8F"/>
    <w:rsid w:val="00A95403"/>
    <w:rsid w:val="00A95C22"/>
    <w:rsid w:val="00A9691F"/>
    <w:rsid w:val="00AA09E9"/>
    <w:rsid w:val="00AA1A02"/>
    <w:rsid w:val="00AA29A1"/>
    <w:rsid w:val="00AA31EE"/>
    <w:rsid w:val="00AB1107"/>
    <w:rsid w:val="00AB2DF1"/>
    <w:rsid w:val="00AB3C58"/>
    <w:rsid w:val="00AB4CA5"/>
    <w:rsid w:val="00AB5577"/>
    <w:rsid w:val="00AB55DE"/>
    <w:rsid w:val="00AB5888"/>
    <w:rsid w:val="00AB613B"/>
    <w:rsid w:val="00AC1767"/>
    <w:rsid w:val="00AC18B6"/>
    <w:rsid w:val="00AC2118"/>
    <w:rsid w:val="00AC4828"/>
    <w:rsid w:val="00AC5437"/>
    <w:rsid w:val="00AC62BE"/>
    <w:rsid w:val="00AC70DC"/>
    <w:rsid w:val="00AD0BDE"/>
    <w:rsid w:val="00AD22DB"/>
    <w:rsid w:val="00AD5B9C"/>
    <w:rsid w:val="00AE154E"/>
    <w:rsid w:val="00AE16D0"/>
    <w:rsid w:val="00AE1B82"/>
    <w:rsid w:val="00AE4497"/>
    <w:rsid w:val="00AE5F8D"/>
    <w:rsid w:val="00AE6B66"/>
    <w:rsid w:val="00AF16C2"/>
    <w:rsid w:val="00AF17E3"/>
    <w:rsid w:val="00AF543F"/>
    <w:rsid w:val="00AF610F"/>
    <w:rsid w:val="00AF7F4E"/>
    <w:rsid w:val="00B0041F"/>
    <w:rsid w:val="00B01057"/>
    <w:rsid w:val="00B02C08"/>
    <w:rsid w:val="00B03083"/>
    <w:rsid w:val="00B0570A"/>
    <w:rsid w:val="00B06629"/>
    <w:rsid w:val="00B07366"/>
    <w:rsid w:val="00B11B95"/>
    <w:rsid w:val="00B13237"/>
    <w:rsid w:val="00B1697A"/>
    <w:rsid w:val="00B17711"/>
    <w:rsid w:val="00B20842"/>
    <w:rsid w:val="00B22BBF"/>
    <w:rsid w:val="00B26B7D"/>
    <w:rsid w:val="00B31988"/>
    <w:rsid w:val="00B331D7"/>
    <w:rsid w:val="00B374F6"/>
    <w:rsid w:val="00B41431"/>
    <w:rsid w:val="00B41F67"/>
    <w:rsid w:val="00B42176"/>
    <w:rsid w:val="00B42C83"/>
    <w:rsid w:val="00B436FA"/>
    <w:rsid w:val="00B43A74"/>
    <w:rsid w:val="00B4584A"/>
    <w:rsid w:val="00B504ED"/>
    <w:rsid w:val="00B50586"/>
    <w:rsid w:val="00B50C29"/>
    <w:rsid w:val="00B51124"/>
    <w:rsid w:val="00B513BE"/>
    <w:rsid w:val="00B51980"/>
    <w:rsid w:val="00B52784"/>
    <w:rsid w:val="00B5350C"/>
    <w:rsid w:val="00B53C3C"/>
    <w:rsid w:val="00B54449"/>
    <w:rsid w:val="00B56421"/>
    <w:rsid w:val="00B569EC"/>
    <w:rsid w:val="00B56A0F"/>
    <w:rsid w:val="00B60D62"/>
    <w:rsid w:val="00B61691"/>
    <w:rsid w:val="00B6186F"/>
    <w:rsid w:val="00B62B98"/>
    <w:rsid w:val="00B67819"/>
    <w:rsid w:val="00B70B54"/>
    <w:rsid w:val="00B7176A"/>
    <w:rsid w:val="00B71AA1"/>
    <w:rsid w:val="00B745D8"/>
    <w:rsid w:val="00B75107"/>
    <w:rsid w:val="00B7518A"/>
    <w:rsid w:val="00B75191"/>
    <w:rsid w:val="00B76636"/>
    <w:rsid w:val="00B76655"/>
    <w:rsid w:val="00B81937"/>
    <w:rsid w:val="00B82027"/>
    <w:rsid w:val="00B83043"/>
    <w:rsid w:val="00B84A5F"/>
    <w:rsid w:val="00B86D4F"/>
    <w:rsid w:val="00B86E40"/>
    <w:rsid w:val="00B8755C"/>
    <w:rsid w:val="00B934BA"/>
    <w:rsid w:val="00B93E13"/>
    <w:rsid w:val="00B9406B"/>
    <w:rsid w:val="00B96C3D"/>
    <w:rsid w:val="00BA06F3"/>
    <w:rsid w:val="00BA0B8C"/>
    <w:rsid w:val="00BA1516"/>
    <w:rsid w:val="00BA46F9"/>
    <w:rsid w:val="00BA5B22"/>
    <w:rsid w:val="00BA66DD"/>
    <w:rsid w:val="00BA6C5B"/>
    <w:rsid w:val="00BB010B"/>
    <w:rsid w:val="00BB0897"/>
    <w:rsid w:val="00BB198E"/>
    <w:rsid w:val="00BB250D"/>
    <w:rsid w:val="00BB3375"/>
    <w:rsid w:val="00BB4507"/>
    <w:rsid w:val="00BB5257"/>
    <w:rsid w:val="00BB6FC9"/>
    <w:rsid w:val="00BC1CA1"/>
    <w:rsid w:val="00BC3186"/>
    <w:rsid w:val="00BC6993"/>
    <w:rsid w:val="00BC7781"/>
    <w:rsid w:val="00BD0350"/>
    <w:rsid w:val="00BD140A"/>
    <w:rsid w:val="00BD3570"/>
    <w:rsid w:val="00BD51BE"/>
    <w:rsid w:val="00BD5320"/>
    <w:rsid w:val="00BD5B55"/>
    <w:rsid w:val="00BD6943"/>
    <w:rsid w:val="00BE0EA5"/>
    <w:rsid w:val="00BE4CD5"/>
    <w:rsid w:val="00BE5CB1"/>
    <w:rsid w:val="00BE6BC5"/>
    <w:rsid w:val="00BF1528"/>
    <w:rsid w:val="00BF43DF"/>
    <w:rsid w:val="00BF4A4E"/>
    <w:rsid w:val="00BF5A5A"/>
    <w:rsid w:val="00BF5DB8"/>
    <w:rsid w:val="00BF6328"/>
    <w:rsid w:val="00BF69C5"/>
    <w:rsid w:val="00C01A3C"/>
    <w:rsid w:val="00C03DCA"/>
    <w:rsid w:val="00C04A19"/>
    <w:rsid w:val="00C107D4"/>
    <w:rsid w:val="00C10A6B"/>
    <w:rsid w:val="00C12DD5"/>
    <w:rsid w:val="00C13AFD"/>
    <w:rsid w:val="00C14A3D"/>
    <w:rsid w:val="00C16171"/>
    <w:rsid w:val="00C16CF7"/>
    <w:rsid w:val="00C17B43"/>
    <w:rsid w:val="00C22F54"/>
    <w:rsid w:val="00C23257"/>
    <w:rsid w:val="00C24ABA"/>
    <w:rsid w:val="00C258A3"/>
    <w:rsid w:val="00C26B97"/>
    <w:rsid w:val="00C27CEF"/>
    <w:rsid w:val="00C30733"/>
    <w:rsid w:val="00C30F9D"/>
    <w:rsid w:val="00C35177"/>
    <w:rsid w:val="00C366A6"/>
    <w:rsid w:val="00C367B3"/>
    <w:rsid w:val="00C40D45"/>
    <w:rsid w:val="00C40FF7"/>
    <w:rsid w:val="00C43F49"/>
    <w:rsid w:val="00C50B71"/>
    <w:rsid w:val="00C56252"/>
    <w:rsid w:val="00C5660F"/>
    <w:rsid w:val="00C61001"/>
    <w:rsid w:val="00C612B6"/>
    <w:rsid w:val="00C61674"/>
    <w:rsid w:val="00C63D73"/>
    <w:rsid w:val="00C70D36"/>
    <w:rsid w:val="00C72446"/>
    <w:rsid w:val="00C7322E"/>
    <w:rsid w:val="00C74745"/>
    <w:rsid w:val="00C74842"/>
    <w:rsid w:val="00C748E1"/>
    <w:rsid w:val="00C76BE7"/>
    <w:rsid w:val="00C822DF"/>
    <w:rsid w:val="00C82A2C"/>
    <w:rsid w:val="00C82C24"/>
    <w:rsid w:val="00C83FB5"/>
    <w:rsid w:val="00C86C79"/>
    <w:rsid w:val="00C9156E"/>
    <w:rsid w:val="00C9335C"/>
    <w:rsid w:val="00C9685E"/>
    <w:rsid w:val="00CA00CC"/>
    <w:rsid w:val="00CA03F8"/>
    <w:rsid w:val="00CA0D57"/>
    <w:rsid w:val="00CA20BA"/>
    <w:rsid w:val="00CA27E0"/>
    <w:rsid w:val="00CA4761"/>
    <w:rsid w:val="00CA4890"/>
    <w:rsid w:val="00CA654D"/>
    <w:rsid w:val="00CA738C"/>
    <w:rsid w:val="00CB3290"/>
    <w:rsid w:val="00CB3CB9"/>
    <w:rsid w:val="00CB4314"/>
    <w:rsid w:val="00CB6064"/>
    <w:rsid w:val="00CC323A"/>
    <w:rsid w:val="00CC4697"/>
    <w:rsid w:val="00CC5CB0"/>
    <w:rsid w:val="00CC69F1"/>
    <w:rsid w:val="00CC6FB0"/>
    <w:rsid w:val="00CD3F56"/>
    <w:rsid w:val="00CD5C0D"/>
    <w:rsid w:val="00CD64EA"/>
    <w:rsid w:val="00CD7102"/>
    <w:rsid w:val="00CE11EC"/>
    <w:rsid w:val="00CE169A"/>
    <w:rsid w:val="00CE40BE"/>
    <w:rsid w:val="00CE66AC"/>
    <w:rsid w:val="00CE75F4"/>
    <w:rsid w:val="00CF2647"/>
    <w:rsid w:val="00CF2947"/>
    <w:rsid w:val="00CF29AB"/>
    <w:rsid w:val="00CF470E"/>
    <w:rsid w:val="00CF537E"/>
    <w:rsid w:val="00CF5E6C"/>
    <w:rsid w:val="00CF7FFE"/>
    <w:rsid w:val="00D0285E"/>
    <w:rsid w:val="00D05598"/>
    <w:rsid w:val="00D0626D"/>
    <w:rsid w:val="00D063CE"/>
    <w:rsid w:val="00D109FB"/>
    <w:rsid w:val="00D14531"/>
    <w:rsid w:val="00D14956"/>
    <w:rsid w:val="00D15738"/>
    <w:rsid w:val="00D15A16"/>
    <w:rsid w:val="00D17F05"/>
    <w:rsid w:val="00D20A31"/>
    <w:rsid w:val="00D22452"/>
    <w:rsid w:val="00D23F84"/>
    <w:rsid w:val="00D26315"/>
    <w:rsid w:val="00D277DC"/>
    <w:rsid w:val="00D31044"/>
    <w:rsid w:val="00D32A16"/>
    <w:rsid w:val="00D34FED"/>
    <w:rsid w:val="00D36575"/>
    <w:rsid w:val="00D4138C"/>
    <w:rsid w:val="00D42184"/>
    <w:rsid w:val="00D43BE4"/>
    <w:rsid w:val="00D4787B"/>
    <w:rsid w:val="00D516F7"/>
    <w:rsid w:val="00D524AC"/>
    <w:rsid w:val="00D54A17"/>
    <w:rsid w:val="00D559C0"/>
    <w:rsid w:val="00D5657F"/>
    <w:rsid w:val="00D60CD7"/>
    <w:rsid w:val="00D6213F"/>
    <w:rsid w:val="00D63B9E"/>
    <w:rsid w:val="00D63FC5"/>
    <w:rsid w:val="00D646D9"/>
    <w:rsid w:val="00D65A4D"/>
    <w:rsid w:val="00D660FC"/>
    <w:rsid w:val="00D66853"/>
    <w:rsid w:val="00D669AB"/>
    <w:rsid w:val="00D6795B"/>
    <w:rsid w:val="00D7058A"/>
    <w:rsid w:val="00D76579"/>
    <w:rsid w:val="00D76BEB"/>
    <w:rsid w:val="00D778F9"/>
    <w:rsid w:val="00D81CD4"/>
    <w:rsid w:val="00D82C81"/>
    <w:rsid w:val="00D91C5C"/>
    <w:rsid w:val="00D92017"/>
    <w:rsid w:val="00D92B10"/>
    <w:rsid w:val="00D93429"/>
    <w:rsid w:val="00D9436D"/>
    <w:rsid w:val="00D96624"/>
    <w:rsid w:val="00DA1CFF"/>
    <w:rsid w:val="00DA2821"/>
    <w:rsid w:val="00DA57BF"/>
    <w:rsid w:val="00DB0753"/>
    <w:rsid w:val="00DB5279"/>
    <w:rsid w:val="00DB68D3"/>
    <w:rsid w:val="00DB7982"/>
    <w:rsid w:val="00DC14CD"/>
    <w:rsid w:val="00DC203B"/>
    <w:rsid w:val="00DC3C27"/>
    <w:rsid w:val="00DD1D79"/>
    <w:rsid w:val="00DD29ED"/>
    <w:rsid w:val="00DD4BFE"/>
    <w:rsid w:val="00DD5844"/>
    <w:rsid w:val="00DE043F"/>
    <w:rsid w:val="00DE0874"/>
    <w:rsid w:val="00DE2C0B"/>
    <w:rsid w:val="00DE2F80"/>
    <w:rsid w:val="00DE31CC"/>
    <w:rsid w:val="00DE48BB"/>
    <w:rsid w:val="00DE6C88"/>
    <w:rsid w:val="00DF20A1"/>
    <w:rsid w:val="00DF5696"/>
    <w:rsid w:val="00DF7E32"/>
    <w:rsid w:val="00E02789"/>
    <w:rsid w:val="00E02DC8"/>
    <w:rsid w:val="00E0486F"/>
    <w:rsid w:val="00E0497E"/>
    <w:rsid w:val="00E0537A"/>
    <w:rsid w:val="00E05695"/>
    <w:rsid w:val="00E06BB4"/>
    <w:rsid w:val="00E10ED8"/>
    <w:rsid w:val="00E13572"/>
    <w:rsid w:val="00E16243"/>
    <w:rsid w:val="00E20015"/>
    <w:rsid w:val="00E21D5A"/>
    <w:rsid w:val="00E23565"/>
    <w:rsid w:val="00E261B0"/>
    <w:rsid w:val="00E26829"/>
    <w:rsid w:val="00E26CB4"/>
    <w:rsid w:val="00E277BC"/>
    <w:rsid w:val="00E300B2"/>
    <w:rsid w:val="00E34435"/>
    <w:rsid w:val="00E35E7A"/>
    <w:rsid w:val="00E36D3C"/>
    <w:rsid w:val="00E37393"/>
    <w:rsid w:val="00E42201"/>
    <w:rsid w:val="00E42A59"/>
    <w:rsid w:val="00E4345F"/>
    <w:rsid w:val="00E44ECA"/>
    <w:rsid w:val="00E4576D"/>
    <w:rsid w:val="00E5120F"/>
    <w:rsid w:val="00E51C44"/>
    <w:rsid w:val="00E555E7"/>
    <w:rsid w:val="00E6017D"/>
    <w:rsid w:val="00E61A1D"/>
    <w:rsid w:val="00E662E6"/>
    <w:rsid w:val="00E6696F"/>
    <w:rsid w:val="00E6703F"/>
    <w:rsid w:val="00E702FB"/>
    <w:rsid w:val="00E71118"/>
    <w:rsid w:val="00E721DD"/>
    <w:rsid w:val="00E726DB"/>
    <w:rsid w:val="00E731B0"/>
    <w:rsid w:val="00E759A7"/>
    <w:rsid w:val="00E761A8"/>
    <w:rsid w:val="00E765C8"/>
    <w:rsid w:val="00E7697D"/>
    <w:rsid w:val="00E8290B"/>
    <w:rsid w:val="00E83150"/>
    <w:rsid w:val="00E84A4F"/>
    <w:rsid w:val="00E86541"/>
    <w:rsid w:val="00E86A5E"/>
    <w:rsid w:val="00E875F3"/>
    <w:rsid w:val="00E90FC3"/>
    <w:rsid w:val="00E91098"/>
    <w:rsid w:val="00E9164F"/>
    <w:rsid w:val="00E974CB"/>
    <w:rsid w:val="00EA037D"/>
    <w:rsid w:val="00EA3714"/>
    <w:rsid w:val="00EA3F16"/>
    <w:rsid w:val="00EA4298"/>
    <w:rsid w:val="00EA49EF"/>
    <w:rsid w:val="00EA7A7F"/>
    <w:rsid w:val="00EB1B18"/>
    <w:rsid w:val="00EB1C40"/>
    <w:rsid w:val="00EB1E44"/>
    <w:rsid w:val="00EB4E03"/>
    <w:rsid w:val="00EB4F29"/>
    <w:rsid w:val="00EB79E1"/>
    <w:rsid w:val="00EC1339"/>
    <w:rsid w:val="00EC22BA"/>
    <w:rsid w:val="00EC2992"/>
    <w:rsid w:val="00EC2B8B"/>
    <w:rsid w:val="00EC36CA"/>
    <w:rsid w:val="00EC458E"/>
    <w:rsid w:val="00EC6956"/>
    <w:rsid w:val="00ED04BE"/>
    <w:rsid w:val="00ED45C7"/>
    <w:rsid w:val="00ED55F2"/>
    <w:rsid w:val="00EE0BF5"/>
    <w:rsid w:val="00EE126D"/>
    <w:rsid w:val="00EE20B3"/>
    <w:rsid w:val="00EE2CA0"/>
    <w:rsid w:val="00EE3FAD"/>
    <w:rsid w:val="00EE6C17"/>
    <w:rsid w:val="00EE7859"/>
    <w:rsid w:val="00EF0D87"/>
    <w:rsid w:val="00EF0DB5"/>
    <w:rsid w:val="00EF30FF"/>
    <w:rsid w:val="00EF6F88"/>
    <w:rsid w:val="00EF7440"/>
    <w:rsid w:val="00EF7F7C"/>
    <w:rsid w:val="00F01AF1"/>
    <w:rsid w:val="00F035DB"/>
    <w:rsid w:val="00F046CE"/>
    <w:rsid w:val="00F059A9"/>
    <w:rsid w:val="00F05E92"/>
    <w:rsid w:val="00F07347"/>
    <w:rsid w:val="00F1257C"/>
    <w:rsid w:val="00F13792"/>
    <w:rsid w:val="00F13E04"/>
    <w:rsid w:val="00F146EB"/>
    <w:rsid w:val="00F15A18"/>
    <w:rsid w:val="00F2028A"/>
    <w:rsid w:val="00F21A27"/>
    <w:rsid w:val="00F26E19"/>
    <w:rsid w:val="00F27A40"/>
    <w:rsid w:val="00F30A62"/>
    <w:rsid w:val="00F3114F"/>
    <w:rsid w:val="00F35E9A"/>
    <w:rsid w:val="00F3738F"/>
    <w:rsid w:val="00F37A5E"/>
    <w:rsid w:val="00F40BBD"/>
    <w:rsid w:val="00F42E45"/>
    <w:rsid w:val="00F4436B"/>
    <w:rsid w:val="00F506FE"/>
    <w:rsid w:val="00F5508F"/>
    <w:rsid w:val="00F55263"/>
    <w:rsid w:val="00F5653E"/>
    <w:rsid w:val="00F6187D"/>
    <w:rsid w:val="00F649CB"/>
    <w:rsid w:val="00F72254"/>
    <w:rsid w:val="00F724AF"/>
    <w:rsid w:val="00F7287D"/>
    <w:rsid w:val="00F73486"/>
    <w:rsid w:val="00F73CB3"/>
    <w:rsid w:val="00F74EE4"/>
    <w:rsid w:val="00F75B6E"/>
    <w:rsid w:val="00F75C87"/>
    <w:rsid w:val="00F7667A"/>
    <w:rsid w:val="00F77907"/>
    <w:rsid w:val="00F80EEF"/>
    <w:rsid w:val="00F82ACE"/>
    <w:rsid w:val="00F82BAD"/>
    <w:rsid w:val="00F83579"/>
    <w:rsid w:val="00F83AC1"/>
    <w:rsid w:val="00F8560D"/>
    <w:rsid w:val="00F903CB"/>
    <w:rsid w:val="00F91608"/>
    <w:rsid w:val="00F92441"/>
    <w:rsid w:val="00F92C2A"/>
    <w:rsid w:val="00F966A1"/>
    <w:rsid w:val="00F97B70"/>
    <w:rsid w:val="00FA066A"/>
    <w:rsid w:val="00FA0DC1"/>
    <w:rsid w:val="00FA151B"/>
    <w:rsid w:val="00FA2E6B"/>
    <w:rsid w:val="00FA2E87"/>
    <w:rsid w:val="00FA2ED3"/>
    <w:rsid w:val="00FA3819"/>
    <w:rsid w:val="00FA3A60"/>
    <w:rsid w:val="00FA3AB4"/>
    <w:rsid w:val="00FA6BBB"/>
    <w:rsid w:val="00FA6C6E"/>
    <w:rsid w:val="00FA7381"/>
    <w:rsid w:val="00FA7A48"/>
    <w:rsid w:val="00FB24E6"/>
    <w:rsid w:val="00FB3C0B"/>
    <w:rsid w:val="00FB481E"/>
    <w:rsid w:val="00FB4A52"/>
    <w:rsid w:val="00FB6404"/>
    <w:rsid w:val="00FB708C"/>
    <w:rsid w:val="00FB7482"/>
    <w:rsid w:val="00FB74FB"/>
    <w:rsid w:val="00FC0E9E"/>
    <w:rsid w:val="00FC35AA"/>
    <w:rsid w:val="00FC3D21"/>
    <w:rsid w:val="00FC519E"/>
    <w:rsid w:val="00FC6AF9"/>
    <w:rsid w:val="00FD1B9B"/>
    <w:rsid w:val="00FD2466"/>
    <w:rsid w:val="00FD3ECB"/>
    <w:rsid w:val="00FD42D6"/>
    <w:rsid w:val="00FD537F"/>
    <w:rsid w:val="00FD5E04"/>
    <w:rsid w:val="00FD7009"/>
    <w:rsid w:val="00FE1065"/>
    <w:rsid w:val="00FE1570"/>
    <w:rsid w:val="00FE5B78"/>
    <w:rsid w:val="00FE6DAA"/>
    <w:rsid w:val="00FF040F"/>
    <w:rsid w:val="00FF162A"/>
    <w:rsid w:val="00FF3150"/>
    <w:rsid w:val="00FF5D90"/>
    <w:rsid w:val="40B14C5E"/>
    <w:rsid w:val="4A72717A"/>
    <w:rsid w:val="54ABB48E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3647B"/>
  <w15:docId w15:val="{E5E239F0-C628-4F71-8AD5-E95D5926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paragraph" w:customStyle="1" w:styleId="Texte">
    <w:name w:val="Texte"/>
    <w:basedOn w:val="Normal"/>
    <w:next w:val="Normal"/>
    <w:uiPriority w:val="1"/>
    <w:qFormat/>
    <w:rsid w:val="00010EED"/>
    <w:pPr>
      <w:spacing w:after="120" w:line="240" w:lineRule="auto"/>
      <w:jc w:val="center"/>
    </w:pPr>
    <w:rPr>
      <w:rFonts w:eastAsia="Franklin Gothic Book" w:cs="Times New Roman"/>
      <w:color w:val="000000"/>
      <w:szCs w:val="24"/>
    </w:rPr>
  </w:style>
  <w:style w:type="paragraph" w:customStyle="1" w:styleId="Texteengras">
    <w:name w:val="Texte en gras"/>
    <w:basedOn w:val="Texte"/>
    <w:uiPriority w:val="2"/>
    <w:qFormat/>
    <w:rsid w:val="00010EED"/>
    <w:pPr>
      <w:jc w:val="left"/>
    </w:pPr>
    <w:rPr>
      <w:b/>
      <w:bCs/>
      <w:color w:val="000000" w:themeColor="text1"/>
      <w:sz w:val="24"/>
    </w:rPr>
  </w:style>
  <w:style w:type="paragraph" w:customStyle="1" w:styleId="Texteengrasbleu">
    <w:name w:val="Texte en gras bleu"/>
    <w:basedOn w:val="Normal"/>
    <w:uiPriority w:val="4"/>
    <w:qFormat/>
    <w:rsid w:val="00010EED"/>
    <w:pPr>
      <w:spacing w:after="120" w:line="240" w:lineRule="auto"/>
      <w:jc w:val="center"/>
    </w:pPr>
    <w:rPr>
      <w:rFonts w:eastAsia="Franklin Gothic Book" w:cs="Times New Roman"/>
      <w:b/>
      <w:bCs/>
      <w:color w:val="373545" w:themeColor="text2"/>
      <w:sz w:val="24"/>
      <w:szCs w:val="24"/>
    </w:rPr>
  </w:style>
  <w:style w:type="paragraph" w:styleId="Rvision">
    <w:name w:val="Revision"/>
    <w:hidden/>
    <w:uiPriority w:val="99"/>
    <w:semiHidden/>
    <w:rsid w:val="00CA4890"/>
    <w:pPr>
      <w:spacing w:after="0" w:line="240" w:lineRule="auto"/>
    </w:pPr>
  </w:style>
  <w:style w:type="character" w:styleId="Hyperlien">
    <w:name w:val="Hyperlink"/>
    <w:basedOn w:val="Policepardfaut"/>
    <w:unhideWhenUsed/>
    <w:rsid w:val="0083241F"/>
    <w:rPr>
      <w:color w:val="69A02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241F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A20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A20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A20B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A20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A20BA"/>
    <w:rPr>
      <w:b/>
      <w:bCs/>
      <w:sz w:val="20"/>
      <w:szCs w:val="20"/>
    </w:rPr>
  </w:style>
  <w:style w:type="character" w:styleId="Mention">
    <w:name w:val="Mention"/>
    <w:basedOn w:val="Policepardfaut"/>
    <w:uiPriority w:val="99"/>
    <w:unhideWhenUsed/>
    <w:rsid w:val="00CA20BA"/>
    <w:rPr>
      <w:color w:val="2B579A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sid w:val="00380589"/>
    <w:pPr>
      <w:widowControl w:val="0"/>
      <w:autoSpaceDE w:val="0"/>
      <w:autoSpaceDN w:val="0"/>
      <w:spacing w:before="1" w:after="0" w:line="240" w:lineRule="auto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380589"/>
    <w:rPr>
      <w:rFonts w:ascii="Arial Narrow" w:eastAsia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023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3334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969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4483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4871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5093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150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6670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6117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4329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0707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4586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49988">
                  <w:marLeft w:val="0"/>
                  <w:marRight w:val="0"/>
                  <w:marTop w:val="21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58544">
                  <w:marLeft w:val="0"/>
                  <w:marRight w:val="0"/>
                  <w:marTop w:val="21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9307">
                  <w:marLeft w:val="0"/>
                  <w:marRight w:val="0"/>
                  <w:marTop w:val="21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5945">
                  <w:marLeft w:val="0"/>
                  <w:marRight w:val="0"/>
                  <w:marTop w:val="21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168048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12230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3769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5549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389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5465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9156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7600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9596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8600">
              <w:marLeft w:val="0"/>
              <w:marRight w:val="0"/>
              <w:marTop w:val="2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020928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394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6268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1484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8129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8280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7128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50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7191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770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nformite@ocq.qc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E280D3D24BE34092E1F193F3E052DE" ma:contentTypeVersion="15" ma:contentTypeDescription="Create a new document." ma:contentTypeScope="" ma:versionID="b0e5dcc59cdcfd9073623f0f054b0a20">
  <xsd:schema xmlns:xsd="http://www.w3.org/2001/XMLSchema" xmlns:xs="http://www.w3.org/2001/XMLSchema" xmlns:p="http://schemas.microsoft.com/office/2006/metadata/properties" xmlns:ns2="af2eb57c-00e3-4495-9d60-40ff610aa6c0" xmlns:ns3="0e7c5ace-c06f-4eb1-8601-d5527e269c1a" targetNamespace="http://schemas.microsoft.com/office/2006/metadata/properties" ma:root="true" ma:fieldsID="69a596dfeb28987bfaaf8a4de23c7650" ns2:_="" ns3:_="">
    <xsd:import namespace="af2eb57c-00e3-4495-9d60-40ff610aa6c0"/>
    <xsd:import namespace="0e7c5ace-c06f-4eb1-8601-d5527e269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eb57c-00e3-4495-9d60-40ff610aa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ceace-bb6b-4517-baa2-204bb1e66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c5ace-c06f-4eb1-8601-d5527e269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c91c907-c52d-4983-9258-c617b4c3c5f9}" ma:internalName="TaxCatchAll" ma:showField="CatchAllData" ma:web="0e7c5ace-c06f-4eb1-8601-d5527e269c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eb57c-00e3-4495-9d60-40ff610aa6c0">
      <Terms xmlns="http://schemas.microsoft.com/office/infopath/2007/PartnerControls"/>
    </lcf76f155ced4ddcb4097134ff3c332f>
    <TaxCatchAll xmlns="0e7c5ace-c06f-4eb1-8601-d5527e269c1a" xsi:nil="true"/>
  </documentManagement>
</p:properties>
</file>

<file path=customXml/itemProps1.xml><?xml version="1.0" encoding="utf-8"?>
<ds:datastoreItem xmlns:ds="http://schemas.openxmlformats.org/officeDocument/2006/customXml" ds:itemID="{A9862775-ABBB-4DD1-99BB-149218C1E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eb57c-00e3-4495-9d60-40ff610aa6c0"/>
    <ds:schemaRef ds:uri="0e7c5ace-c06f-4eb1-8601-d5527e269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4FD7E-39BB-438D-86A6-2B6BA214F0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2CF0D4-1780-47BE-8AC8-0042E25D49FB}">
  <ds:schemaRefs>
    <ds:schemaRef ds:uri="http://schemas.microsoft.com/office/2006/metadata/properties"/>
    <ds:schemaRef ds:uri="http://schemas.microsoft.com/office/infopath/2007/PartnerControls"/>
    <ds:schemaRef ds:uri="af2eb57c-00e3-4495-9d60-40ff610aa6c0"/>
    <ds:schemaRef ds:uri="0e7c5ace-c06f-4eb1-8601-d5527e269c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</Template>
  <TotalTime>44</TotalTime>
  <Pages>1</Pages>
  <Words>363</Words>
  <Characters>2134</Characters>
  <Application>Microsoft Office Word</Application>
  <DocSecurity>8</DocSecurity>
  <Lines>50</Lines>
  <Paragraphs>33</Paragraphs>
  <ScaleCrop>false</ScaleCrop>
  <Company/>
  <LinksUpToDate>false</LinksUpToDate>
  <CharactersWithSpaces>2464</CharactersWithSpaces>
  <SharedDoc>false</SharedDoc>
  <HLinks>
    <vt:vector size="42" baseType="variant">
      <vt:variant>
        <vt:i4>4915255</vt:i4>
      </vt:variant>
      <vt:variant>
        <vt:i4>18</vt:i4>
      </vt:variant>
      <vt:variant>
        <vt:i4>0</vt:i4>
      </vt:variant>
      <vt:variant>
        <vt:i4>5</vt:i4>
      </vt:variant>
      <vt:variant>
        <vt:lpwstr>mailto:secretariat@ocq.qc.ca</vt:lpwstr>
      </vt:variant>
      <vt:variant>
        <vt:lpwstr/>
      </vt:variant>
      <vt:variant>
        <vt:i4>4915255</vt:i4>
      </vt:variant>
      <vt:variant>
        <vt:i4>15</vt:i4>
      </vt:variant>
      <vt:variant>
        <vt:i4>0</vt:i4>
      </vt:variant>
      <vt:variant>
        <vt:i4>5</vt:i4>
      </vt:variant>
      <vt:variant>
        <vt:lpwstr>mailto:secretariat@ocq.qc.ca</vt:lpwstr>
      </vt:variant>
      <vt:variant>
        <vt:lpwstr/>
      </vt:variant>
      <vt:variant>
        <vt:i4>4128865</vt:i4>
      </vt:variant>
      <vt:variant>
        <vt:i4>12</vt:i4>
      </vt:variant>
      <vt:variant>
        <vt:i4>0</vt:i4>
      </vt:variant>
      <vt:variant>
        <vt:i4>5</vt:i4>
      </vt:variant>
      <vt:variant>
        <vt:lpwstr>https://membres.ocq.qc.ca/</vt:lpwstr>
      </vt:variant>
      <vt:variant>
        <vt:lpwstr/>
      </vt:variant>
      <vt:variant>
        <vt:i4>4915255</vt:i4>
      </vt:variant>
      <vt:variant>
        <vt:i4>9</vt:i4>
      </vt:variant>
      <vt:variant>
        <vt:i4>0</vt:i4>
      </vt:variant>
      <vt:variant>
        <vt:i4>5</vt:i4>
      </vt:variant>
      <vt:variant>
        <vt:lpwstr>mailto:secretariat@ocq.qc.ca</vt:lpwstr>
      </vt:variant>
      <vt:variant>
        <vt:lpwstr/>
      </vt:variant>
      <vt:variant>
        <vt:i4>4915255</vt:i4>
      </vt:variant>
      <vt:variant>
        <vt:i4>6</vt:i4>
      </vt:variant>
      <vt:variant>
        <vt:i4>0</vt:i4>
      </vt:variant>
      <vt:variant>
        <vt:i4>5</vt:i4>
      </vt:variant>
      <vt:variant>
        <vt:lpwstr>mailto:secretariat@ocq.qc.ca</vt:lpwstr>
      </vt:variant>
      <vt:variant>
        <vt:lpwstr/>
      </vt:variant>
      <vt:variant>
        <vt:i4>4915255</vt:i4>
      </vt:variant>
      <vt:variant>
        <vt:i4>3</vt:i4>
      </vt:variant>
      <vt:variant>
        <vt:i4>0</vt:i4>
      </vt:variant>
      <vt:variant>
        <vt:i4>5</vt:i4>
      </vt:variant>
      <vt:variant>
        <vt:lpwstr>mailto:secretariat@ocq.qc.ca</vt:lpwstr>
      </vt:variant>
      <vt:variant>
        <vt:lpwstr/>
      </vt:variant>
      <vt:variant>
        <vt:i4>4915255</vt:i4>
      </vt:variant>
      <vt:variant>
        <vt:i4>0</vt:i4>
      </vt:variant>
      <vt:variant>
        <vt:i4>0</vt:i4>
      </vt:variant>
      <vt:variant>
        <vt:i4>5</vt:i4>
      </vt:variant>
      <vt:variant>
        <vt:lpwstr>mailto:secretariat@ocq.qc.ca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D. Paquette</dc:creator>
  <cp:keywords/>
  <dc:description/>
  <cp:lastModifiedBy>Gabrielle Quinn</cp:lastModifiedBy>
  <cp:revision>59</cp:revision>
  <cp:lastPrinted>2024-01-31T18:15:00Z</cp:lastPrinted>
  <dcterms:created xsi:type="dcterms:W3CDTF">2026-01-26T04:45:00Z</dcterms:created>
  <dcterms:modified xsi:type="dcterms:W3CDTF">2026-08-06T18:53:00Z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0x01010081E280D3D24BE34092E1F193F3E052DE</vt:lpwstr>
  </property>
  <property fmtid="{D5CDD505-2E9C-101B-9397-08002B2CF9AE}" pid="3" name="MediaServiceImageTags">
    <vt:lpwstr/>
  </property>
  <property fmtid="{D5CDD505-2E9C-101B-9397-08002B2CF9AE}" pid="4" name="docLang">
    <vt:lpwstr>fr</vt:lpwstr>
  </property>
</Properties>
</file>