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lledutableau"/>
        <w:tblW w:w="0" w:type="auto"/>
        <w:tblInd w:w="-1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9"/>
        <w:gridCol w:w="236"/>
        <w:gridCol w:w="3873"/>
      </w:tblGrid>
      <w:tr w:rsidR="00E81451" w14:paraId="3A56CE1E" w14:textId="77777777" w:rsidTr="00911066">
        <w:trPr>
          <w:trHeight w:val="894"/>
        </w:trPr>
        <w:tc>
          <w:tcPr>
            <w:tcW w:w="6789" w:type="dxa"/>
            <w:vAlign w:val="center"/>
          </w:tcPr>
          <w:p w14:paraId="4BA61311" w14:textId="77777777" w:rsidR="00E81451" w:rsidRDefault="00E81451" w:rsidP="00911066">
            <w:pPr>
              <w:pStyle w:val="En-tte"/>
            </w:pPr>
            <w:r>
              <w:rPr>
                <w:noProof/>
              </w:rPr>
              <w:drawing>
                <wp:inline distT="0" distB="0" distL="0" distR="0" wp14:anchorId="2F2E24B3" wp14:editId="1842ABAA">
                  <wp:extent cx="1548182" cy="520995"/>
                  <wp:effectExtent l="0" t="0" r="0" b="0"/>
                  <wp:docPr id="11" name="Imag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82" cy="520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" w:type="dxa"/>
            <w:shd w:val="clear" w:color="auto" w:fill="007470"/>
            <w:vAlign w:val="center"/>
          </w:tcPr>
          <w:p w14:paraId="3D365376" w14:textId="77777777" w:rsidR="00E81451" w:rsidRPr="00117FE8" w:rsidRDefault="00E81451" w:rsidP="00911066">
            <w:pPr>
              <w:pStyle w:val="En-tte"/>
              <w:rPr>
                <w:rFonts w:ascii="Arial Narrow" w:hAnsi="Arial Narrow" w:cs="Arial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3873" w:type="dxa"/>
            <w:shd w:val="clear" w:color="auto" w:fill="007470"/>
            <w:vAlign w:val="center"/>
          </w:tcPr>
          <w:p w14:paraId="682C9900" w14:textId="36B5B01C" w:rsidR="00E81451" w:rsidRPr="0077677B" w:rsidRDefault="00065B85" w:rsidP="00911066">
            <w:pPr>
              <w:pStyle w:val="En-tte"/>
              <w:rPr>
                <w:rFonts w:ascii="Arial Narrow" w:hAnsi="Arial Narrow" w:cs="Arial"/>
                <w:b/>
                <w:bCs/>
                <w:caps/>
                <w:color w:val="F2F2F2" w:themeColor="background1" w:themeShade="F2"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caps/>
                <w:color w:val="F2F2F2" w:themeColor="background1" w:themeShade="F2"/>
                <w:sz w:val="28"/>
                <w:szCs w:val="28"/>
              </w:rPr>
              <w:t>reconnaissance de stage</w:t>
            </w:r>
          </w:p>
          <w:p w14:paraId="11F68B9D" w14:textId="7030FAF1" w:rsidR="00E81451" w:rsidRPr="00EE2CA0" w:rsidRDefault="002E6F3D" w:rsidP="00911066">
            <w:pPr>
              <w:pStyle w:val="En-tte"/>
              <w:rPr>
                <w:rFonts w:ascii="Arial Narrow" w:hAnsi="Arial Narrow" w:cs="Arial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"/>
                <w:b/>
                <w:bCs/>
                <w:color w:val="FFFFFF" w:themeColor="background1"/>
                <w:sz w:val="28"/>
                <w:szCs w:val="28"/>
              </w:rPr>
              <w:t>Rapport du stagiaire</w:t>
            </w:r>
          </w:p>
        </w:tc>
      </w:tr>
    </w:tbl>
    <w:p w14:paraId="2BF75C8B" w14:textId="77777777" w:rsidR="00E81451" w:rsidRDefault="00E81451" w:rsidP="00E20F2E">
      <w:pPr>
        <w:spacing w:after="0" w:line="240" w:lineRule="auto"/>
        <w:jc w:val="both"/>
        <w:rPr>
          <w:rFonts w:ascii="Arial Narrow" w:hAnsi="Arial Narrow"/>
          <w:b/>
          <w:bCs/>
          <w:color w:val="007470"/>
          <w:sz w:val="28"/>
          <w:szCs w:val="28"/>
        </w:rPr>
      </w:pPr>
    </w:p>
    <w:p w14:paraId="3B90F283" w14:textId="056FC579" w:rsidR="00FA7A48" w:rsidRPr="00051509" w:rsidRDefault="00BC3186" w:rsidP="00E20F2E">
      <w:pPr>
        <w:spacing w:after="0" w:line="240" w:lineRule="auto"/>
        <w:jc w:val="both"/>
        <w:rPr>
          <w:rFonts w:ascii="Arial Narrow" w:hAnsi="Arial Narrow"/>
          <w:b/>
          <w:bCs/>
          <w:color w:val="007470"/>
          <w:sz w:val="28"/>
          <w:szCs w:val="28"/>
        </w:rPr>
      </w:pPr>
      <w:r w:rsidRPr="00051509">
        <w:rPr>
          <w:rFonts w:ascii="Arial Narrow" w:hAnsi="Arial Narrow"/>
          <w:b/>
          <w:bCs/>
          <w:color w:val="007470"/>
          <w:sz w:val="28"/>
          <w:szCs w:val="28"/>
        </w:rPr>
        <w:t>CERTIFICATION DE LA SPÉCIALITÉ DE BIOCHIMIE CLINIQUE</w:t>
      </w:r>
    </w:p>
    <w:p w14:paraId="1F224D6F" w14:textId="101FE58C" w:rsidR="00FA7A48" w:rsidRDefault="00E20F2E" w:rsidP="00E20F2E">
      <w:pPr>
        <w:spacing w:after="0" w:line="240" w:lineRule="auto"/>
        <w:jc w:val="both"/>
        <w:rPr>
          <w:rFonts w:ascii="Arial Narrow" w:hAnsi="Arial Narrow"/>
          <w:b/>
          <w:sz w:val="18"/>
          <w:szCs w:val="18"/>
        </w:rPr>
      </w:pPr>
      <w:r w:rsidRPr="00187EB3">
        <w:rPr>
          <w:rFonts w:ascii="Arial Narrow" w:hAnsi="Arial Narrow"/>
          <w:b/>
          <w:iCs/>
          <w:sz w:val="18"/>
          <w:szCs w:val="18"/>
        </w:rPr>
        <w:t>Le présent document s’appuie et s’interprète en conformité avec le</w:t>
      </w:r>
      <w:r w:rsidRPr="00187EB3">
        <w:rPr>
          <w:rFonts w:ascii="Arial Narrow" w:hAnsi="Arial Narrow"/>
          <w:b/>
          <w:i/>
          <w:sz w:val="18"/>
          <w:szCs w:val="18"/>
        </w:rPr>
        <w:t xml:space="preserve"> </w:t>
      </w:r>
      <w:r w:rsidR="00897955" w:rsidRPr="00187EB3">
        <w:rPr>
          <w:rFonts w:ascii="Arial Narrow" w:hAnsi="Arial Narrow"/>
          <w:b/>
          <w:i/>
          <w:sz w:val="18"/>
          <w:szCs w:val="18"/>
        </w:rPr>
        <w:t>Règlement sur les spécialités de l’Ordre des chimistes du Québec</w:t>
      </w:r>
      <w:r w:rsidR="00897955" w:rsidRPr="00187EB3">
        <w:rPr>
          <w:rFonts w:ascii="Arial Narrow" w:hAnsi="Arial Narrow"/>
          <w:b/>
          <w:sz w:val="18"/>
          <w:szCs w:val="18"/>
        </w:rPr>
        <w:t xml:space="preserve"> (RLRQ c. C-15 r. 14)</w:t>
      </w:r>
      <w:r w:rsidR="00AB5577" w:rsidRPr="00187EB3">
        <w:rPr>
          <w:rFonts w:ascii="Arial Narrow" w:hAnsi="Arial Narrow"/>
          <w:b/>
          <w:sz w:val="18"/>
          <w:szCs w:val="18"/>
        </w:rPr>
        <w:t xml:space="preserve"> (</w:t>
      </w:r>
      <w:r w:rsidR="009A086E" w:rsidRPr="00187EB3">
        <w:rPr>
          <w:rFonts w:ascii="Arial Narrow" w:hAnsi="Arial Narrow"/>
          <w:b/>
          <w:sz w:val="18"/>
          <w:szCs w:val="18"/>
        </w:rPr>
        <w:t>c</w:t>
      </w:r>
      <w:r w:rsidR="00AB5577" w:rsidRPr="00187EB3">
        <w:rPr>
          <w:rFonts w:ascii="Arial Narrow" w:hAnsi="Arial Narrow"/>
          <w:b/>
          <w:sz w:val="18"/>
          <w:szCs w:val="18"/>
        </w:rPr>
        <w:t>i-après : le « Règlement »)</w:t>
      </w:r>
    </w:p>
    <w:p w14:paraId="45DF6C8B" w14:textId="77777777" w:rsidR="001D0510" w:rsidRDefault="001D0510" w:rsidP="00E20F2E">
      <w:pPr>
        <w:spacing w:after="0" w:line="240" w:lineRule="auto"/>
        <w:jc w:val="both"/>
        <w:rPr>
          <w:rFonts w:ascii="Arial Narrow" w:hAnsi="Arial Narrow"/>
          <w:b/>
          <w:sz w:val="18"/>
          <w:szCs w:val="18"/>
        </w:rPr>
      </w:pPr>
    </w:p>
    <w:p w14:paraId="2C5AEBE4" w14:textId="12AED741" w:rsidR="001D0510" w:rsidRPr="00EB0AF7" w:rsidRDefault="00EB0AF7" w:rsidP="00EB0AF7">
      <w:pPr>
        <w:spacing w:after="0" w:line="240" w:lineRule="auto"/>
        <w:jc w:val="right"/>
        <w:rPr>
          <w:rFonts w:ascii="Arial Narrow" w:hAnsi="Arial Narrow"/>
          <w:b/>
          <w:color w:val="404040" w:themeColor="text1" w:themeTint="BF"/>
          <w:sz w:val="18"/>
          <w:szCs w:val="18"/>
        </w:rPr>
      </w:pPr>
      <w:r w:rsidRPr="00D34FED">
        <w:rPr>
          <w:rFonts w:ascii="Arial Narrow" w:hAnsi="Arial Narrow"/>
          <w:i/>
          <w:iCs/>
          <w:sz w:val="18"/>
          <w:szCs w:val="18"/>
        </w:rPr>
        <w:t>Pour ne pas alourdir le texte</w:t>
      </w:r>
      <w:r>
        <w:rPr>
          <w:rFonts w:ascii="Arial Narrow" w:hAnsi="Arial Narrow"/>
          <w:i/>
          <w:iCs/>
          <w:sz w:val="18"/>
          <w:szCs w:val="18"/>
        </w:rPr>
        <w:t xml:space="preserve"> et a</w:t>
      </w:r>
      <w:r w:rsidRPr="00B50586">
        <w:rPr>
          <w:rFonts w:ascii="Arial Narrow" w:hAnsi="Arial Narrow"/>
          <w:i/>
          <w:iCs/>
          <w:sz w:val="18"/>
          <w:szCs w:val="18"/>
        </w:rPr>
        <w:t xml:space="preserve">fin de faciliter la lecture, le masculin </w:t>
      </w:r>
      <w:r>
        <w:rPr>
          <w:rFonts w:ascii="Arial Narrow" w:hAnsi="Arial Narrow"/>
          <w:i/>
          <w:iCs/>
          <w:sz w:val="18"/>
          <w:szCs w:val="18"/>
        </w:rPr>
        <w:t xml:space="preserve">est employé </w:t>
      </w:r>
      <w:r w:rsidRPr="00B50586">
        <w:rPr>
          <w:rFonts w:ascii="Arial Narrow" w:hAnsi="Arial Narrow"/>
          <w:i/>
          <w:iCs/>
          <w:sz w:val="18"/>
          <w:szCs w:val="18"/>
        </w:rPr>
        <w:t>comme genre neutre</w:t>
      </w:r>
      <w:r>
        <w:rPr>
          <w:rFonts w:ascii="Arial Narrow" w:hAnsi="Arial Narrow"/>
          <w:i/>
          <w:iCs/>
          <w:sz w:val="18"/>
          <w:szCs w:val="18"/>
        </w:rPr>
        <w:t>.</w:t>
      </w:r>
    </w:p>
    <w:p w14:paraId="699514B1" w14:textId="77777777" w:rsidR="00F16B1E" w:rsidRPr="00F16B1E" w:rsidRDefault="00F16B1E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06AC4846" w14:textId="6F40250E" w:rsidR="002B095D" w:rsidRDefault="009741F2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9741F2">
        <w:rPr>
          <w:rFonts w:ascii="Arial Narrow" w:hAnsi="Arial Narrow"/>
          <w:sz w:val="18"/>
          <w:szCs w:val="18"/>
        </w:rPr>
        <w:t>Pour pouvoir se présenter aux examens</w:t>
      </w:r>
      <w:r>
        <w:rPr>
          <w:rFonts w:ascii="Arial Narrow" w:hAnsi="Arial Narrow"/>
          <w:sz w:val="18"/>
          <w:szCs w:val="18"/>
        </w:rPr>
        <w:t xml:space="preserve"> </w:t>
      </w:r>
      <w:r w:rsidR="0096276E">
        <w:rPr>
          <w:rFonts w:ascii="Arial Narrow" w:hAnsi="Arial Narrow"/>
          <w:sz w:val="18"/>
          <w:szCs w:val="18"/>
        </w:rPr>
        <w:t>de certification de la spécialité en biochimie clinique, l</w:t>
      </w:r>
      <w:r w:rsidR="00D63556" w:rsidRPr="00D63556">
        <w:rPr>
          <w:rFonts w:ascii="Arial Narrow" w:hAnsi="Arial Narrow"/>
          <w:sz w:val="18"/>
          <w:szCs w:val="18"/>
        </w:rPr>
        <w:t xml:space="preserve">e candidat </w:t>
      </w:r>
      <w:r w:rsidR="007205A6">
        <w:rPr>
          <w:rFonts w:ascii="Arial Narrow" w:hAnsi="Arial Narrow"/>
          <w:sz w:val="18"/>
          <w:szCs w:val="18"/>
        </w:rPr>
        <w:t xml:space="preserve">à la spécialité en biochimie clinique (ci-après : le « candidat ») </w:t>
      </w:r>
      <w:r w:rsidR="00E7217F">
        <w:rPr>
          <w:rFonts w:ascii="Arial Narrow" w:hAnsi="Arial Narrow"/>
          <w:sz w:val="18"/>
          <w:szCs w:val="18"/>
        </w:rPr>
        <w:t xml:space="preserve">doit </w:t>
      </w:r>
      <w:r w:rsidR="00250069">
        <w:rPr>
          <w:rFonts w:ascii="Arial Narrow" w:hAnsi="Arial Narrow"/>
          <w:sz w:val="18"/>
          <w:szCs w:val="18"/>
        </w:rPr>
        <w:t xml:space="preserve">obtenir une </w:t>
      </w:r>
      <w:r w:rsidR="00250069" w:rsidRPr="00250069">
        <w:rPr>
          <w:rFonts w:ascii="Arial Narrow" w:hAnsi="Arial Narrow"/>
          <w:sz w:val="18"/>
          <w:szCs w:val="18"/>
        </w:rPr>
        <w:t>lettre d’admissibilité aux examens</w:t>
      </w:r>
      <w:r w:rsidR="00250069">
        <w:rPr>
          <w:rFonts w:ascii="Arial Narrow" w:hAnsi="Arial Narrow"/>
          <w:sz w:val="18"/>
          <w:szCs w:val="18"/>
        </w:rPr>
        <w:t xml:space="preserve"> (a. 16 du Règlement)</w:t>
      </w:r>
      <w:r w:rsidR="007E10A3">
        <w:rPr>
          <w:rFonts w:ascii="Arial Narrow" w:hAnsi="Arial Narrow"/>
          <w:sz w:val="18"/>
          <w:szCs w:val="18"/>
        </w:rPr>
        <w:t xml:space="preserve">. </w:t>
      </w:r>
      <w:r w:rsidR="002B095D">
        <w:rPr>
          <w:rFonts w:ascii="Arial Narrow" w:hAnsi="Arial Narrow"/>
          <w:sz w:val="18"/>
          <w:szCs w:val="18"/>
        </w:rPr>
        <w:t xml:space="preserve">Pour obtenir une </w:t>
      </w:r>
      <w:r w:rsidR="002B095D" w:rsidRPr="00250069">
        <w:rPr>
          <w:rFonts w:ascii="Arial Narrow" w:hAnsi="Arial Narrow"/>
          <w:sz w:val="18"/>
          <w:szCs w:val="18"/>
        </w:rPr>
        <w:t>lettre d’admissibilité</w:t>
      </w:r>
      <w:r w:rsidR="002B095D">
        <w:rPr>
          <w:rFonts w:ascii="Arial Narrow" w:hAnsi="Arial Narrow"/>
          <w:sz w:val="18"/>
          <w:szCs w:val="18"/>
        </w:rPr>
        <w:t xml:space="preserve">, le candidat </w:t>
      </w:r>
      <w:r w:rsidR="00823328">
        <w:rPr>
          <w:rFonts w:ascii="Arial Narrow" w:hAnsi="Arial Narrow"/>
          <w:sz w:val="18"/>
          <w:szCs w:val="18"/>
        </w:rPr>
        <w:t xml:space="preserve">doit satisfaire </w:t>
      </w:r>
      <w:r w:rsidR="00245E87">
        <w:rPr>
          <w:rFonts w:ascii="Arial Narrow" w:hAnsi="Arial Narrow"/>
          <w:sz w:val="18"/>
          <w:szCs w:val="18"/>
        </w:rPr>
        <w:t>aux</w:t>
      </w:r>
      <w:r w:rsidR="00482F90">
        <w:rPr>
          <w:rFonts w:ascii="Arial Narrow" w:hAnsi="Arial Narrow"/>
          <w:sz w:val="18"/>
          <w:szCs w:val="18"/>
        </w:rPr>
        <w:t xml:space="preserve"> exigences</w:t>
      </w:r>
      <w:r w:rsidR="00245E87">
        <w:rPr>
          <w:rFonts w:ascii="Arial Narrow" w:hAnsi="Arial Narrow"/>
          <w:sz w:val="18"/>
          <w:szCs w:val="18"/>
        </w:rPr>
        <w:t xml:space="preserve"> de l’article 17 du Règlement</w:t>
      </w:r>
      <w:r w:rsidR="00482F90">
        <w:rPr>
          <w:rFonts w:ascii="Arial Narrow" w:hAnsi="Arial Narrow"/>
          <w:sz w:val="18"/>
          <w:szCs w:val="18"/>
        </w:rPr>
        <w:t>, dont celle</w:t>
      </w:r>
      <w:r w:rsidR="00130E4F">
        <w:rPr>
          <w:rFonts w:ascii="Arial Narrow" w:hAnsi="Arial Narrow"/>
          <w:sz w:val="18"/>
          <w:szCs w:val="18"/>
        </w:rPr>
        <w:t xml:space="preserve"> d’</w:t>
      </w:r>
      <w:r w:rsidR="00130E4F" w:rsidRPr="00130E4F">
        <w:rPr>
          <w:rFonts w:ascii="Arial Narrow" w:hAnsi="Arial Narrow"/>
          <w:sz w:val="18"/>
          <w:szCs w:val="18"/>
        </w:rPr>
        <w:t xml:space="preserve">avoir effectué </w:t>
      </w:r>
      <w:r w:rsidR="009811B4">
        <w:rPr>
          <w:rFonts w:ascii="Arial Narrow" w:hAnsi="Arial Narrow"/>
          <w:sz w:val="18"/>
          <w:szCs w:val="18"/>
        </w:rPr>
        <w:t>un</w:t>
      </w:r>
      <w:r w:rsidR="00130E4F" w:rsidRPr="00130E4F">
        <w:rPr>
          <w:rFonts w:ascii="Arial Narrow" w:hAnsi="Arial Narrow"/>
          <w:sz w:val="18"/>
          <w:szCs w:val="18"/>
        </w:rPr>
        <w:t xml:space="preserve"> </w:t>
      </w:r>
      <w:r w:rsidR="00E80A6C" w:rsidRPr="00E80A6C">
        <w:rPr>
          <w:rFonts w:ascii="Arial Narrow" w:hAnsi="Arial Narrow"/>
          <w:sz w:val="18"/>
          <w:szCs w:val="18"/>
        </w:rPr>
        <w:t>stage d’études postdoctorales de spécialité en biochimie clinique</w:t>
      </w:r>
      <w:r w:rsidR="0091688E">
        <w:rPr>
          <w:rFonts w:ascii="Arial Narrow" w:hAnsi="Arial Narrow"/>
          <w:sz w:val="18"/>
          <w:szCs w:val="18"/>
        </w:rPr>
        <w:t xml:space="preserve"> (ci-après : le « stage ») </w:t>
      </w:r>
      <w:r w:rsidR="009811B4">
        <w:rPr>
          <w:rFonts w:ascii="Arial Narrow" w:hAnsi="Arial Narrow"/>
          <w:sz w:val="18"/>
          <w:szCs w:val="18"/>
        </w:rPr>
        <w:t>reconnu</w:t>
      </w:r>
      <w:r w:rsidR="00D057D7">
        <w:rPr>
          <w:rFonts w:ascii="Arial Narrow" w:hAnsi="Arial Narrow"/>
          <w:sz w:val="18"/>
          <w:szCs w:val="18"/>
        </w:rPr>
        <w:t xml:space="preserve"> (a. 17</w:t>
      </w:r>
      <w:r w:rsidR="00EC18BF" w:rsidRPr="00EC18BF">
        <w:rPr>
          <w:rFonts w:ascii="Arial Narrow" w:hAnsi="Arial Narrow"/>
          <w:sz w:val="18"/>
          <w:szCs w:val="18"/>
        </w:rPr>
        <w:t xml:space="preserve"> </w:t>
      </w:r>
      <w:r w:rsidR="00EC18BF">
        <w:rPr>
          <w:rFonts w:ascii="Arial Narrow" w:hAnsi="Arial Narrow"/>
          <w:sz w:val="18"/>
          <w:szCs w:val="18"/>
        </w:rPr>
        <w:t>du Règlement</w:t>
      </w:r>
      <w:r w:rsidR="00D057D7">
        <w:rPr>
          <w:rFonts w:ascii="Arial Narrow" w:hAnsi="Arial Narrow"/>
          <w:sz w:val="18"/>
          <w:szCs w:val="18"/>
        </w:rPr>
        <w:t>)</w:t>
      </w:r>
      <w:r w:rsidR="00D85DED">
        <w:rPr>
          <w:rFonts w:ascii="Arial Narrow" w:hAnsi="Arial Narrow"/>
          <w:sz w:val="18"/>
          <w:szCs w:val="18"/>
        </w:rPr>
        <w:t xml:space="preserve"> et conforme au syllabus </w:t>
      </w:r>
      <w:r w:rsidR="004C5C2C">
        <w:rPr>
          <w:rFonts w:ascii="Arial Narrow" w:hAnsi="Arial Narrow"/>
          <w:sz w:val="18"/>
          <w:szCs w:val="18"/>
        </w:rPr>
        <w:t>du programme de formation postdoctoral</w:t>
      </w:r>
      <w:r w:rsidR="00D073A4">
        <w:rPr>
          <w:rFonts w:ascii="Arial Narrow" w:hAnsi="Arial Narrow"/>
          <w:sz w:val="18"/>
          <w:szCs w:val="18"/>
        </w:rPr>
        <w:t>e en biochimie clinique de l’Ordre des chimistes du Québec</w:t>
      </w:r>
      <w:r w:rsidR="00C579D8">
        <w:rPr>
          <w:rFonts w:ascii="Arial Narrow" w:hAnsi="Arial Narrow"/>
          <w:sz w:val="18"/>
          <w:szCs w:val="18"/>
        </w:rPr>
        <w:t xml:space="preserve"> (ci-après : le « syllabus »)</w:t>
      </w:r>
      <w:r w:rsidR="00D057D7">
        <w:rPr>
          <w:rFonts w:ascii="Arial Narrow" w:hAnsi="Arial Narrow"/>
          <w:sz w:val="18"/>
          <w:szCs w:val="18"/>
        </w:rPr>
        <w:t>.</w:t>
      </w:r>
      <w:r w:rsidR="00134989">
        <w:rPr>
          <w:rFonts w:ascii="Arial Narrow" w:hAnsi="Arial Narrow"/>
          <w:sz w:val="18"/>
          <w:szCs w:val="18"/>
        </w:rPr>
        <w:t xml:space="preserve"> C’est le </w:t>
      </w:r>
      <w:r w:rsidR="0070200A">
        <w:rPr>
          <w:rFonts w:ascii="Arial Narrow" w:hAnsi="Arial Narrow"/>
          <w:sz w:val="18"/>
          <w:szCs w:val="18"/>
        </w:rPr>
        <w:t xml:space="preserve">Comité de biochimie clinique qui </w:t>
      </w:r>
      <w:r w:rsidR="0091688E">
        <w:rPr>
          <w:rFonts w:ascii="Arial Narrow" w:hAnsi="Arial Narrow"/>
          <w:sz w:val="18"/>
          <w:szCs w:val="18"/>
        </w:rPr>
        <w:t>est responsable</w:t>
      </w:r>
      <w:r w:rsidR="0070200A">
        <w:rPr>
          <w:rFonts w:ascii="Arial Narrow" w:hAnsi="Arial Narrow"/>
          <w:sz w:val="18"/>
          <w:szCs w:val="18"/>
        </w:rPr>
        <w:t xml:space="preserve"> de </w:t>
      </w:r>
      <w:r w:rsidR="00DE2A63" w:rsidRPr="00DE2A63">
        <w:rPr>
          <w:rFonts w:ascii="Arial Narrow" w:hAnsi="Arial Narrow"/>
          <w:sz w:val="18"/>
          <w:szCs w:val="18"/>
        </w:rPr>
        <w:t>formuler les recommandations en vue de la reconnaissance du stage par le Conseil d’administration</w:t>
      </w:r>
      <w:r w:rsidR="00EC18BF">
        <w:rPr>
          <w:rFonts w:ascii="Arial Narrow" w:hAnsi="Arial Narrow"/>
          <w:sz w:val="18"/>
          <w:szCs w:val="18"/>
        </w:rPr>
        <w:t xml:space="preserve"> </w:t>
      </w:r>
      <w:r w:rsidR="00C71291">
        <w:rPr>
          <w:rFonts w:ascii="Arial Narrow" w:hAnsi="Arial Narrow"/>
          <w:sz w:val="18"/>
          <w:szCs w:val="18"/>
        </w:rPr>
        <w:t>(</w:t>
      </w:r>
      <w:r w:rsidR="00EC18BF">
        <w:rPr>
          <w:rFonts w:ascii="Arial Narrow" w:hAnsi="Arial Narrow"/>
          <w:sz w:val="18"/>
          <w:szCs w:val="18"/>
        </w:rPr>
        <w:t xml:space="preserve">a. </w:t>
      </w:r>
      <w:r w:rsidR="00D20578">
        <w:rPr>
          <w:rFonts w:ascii="Arial Narrow" w:hAnsi="Arial Narrow"/>
          <w:sz w:val="18"/>
          <w:szCs w:val="18"/>
        </w:rPr>
        <w:t xml:space="preserve">3 et </w:t>
      </w:r>
      <w:r w:rsidR="00EC18BF">
        <w:rPr>
          <w:rFonts w:ascii="Arial Narrow" w:hAnsi="Arial Narrow"/>
          <w:sz w:val="18"/>
          <w:szCs w:val="18"/>
        </w:rPr>
        <w:t>13 du Règlement</w:t>
      </w:r>
      <w:r w:rsidR="00D20578">
        <w:rPr>
          <w:rFonts w:ascii="Arial Narrow" w:hAnsi="Arial Narrow"/>
          <w:sz w:val="18"/>
          <w:szCs w:val="18"/>
        </w:rPr>
        <w:t>)</w:t>
      </w:r>
      <w:r w:rsidR="00E924A5">
        <w:rPr>
          <w:rFonts w:ascii="Arial Narrow" w:hAnsi="Arial Narrow"/>
          <w:sz w:val="18"/>
          <w:szCs w:val="18"/>
        </w:rPr>
        <w:t>.</w:t>
      </w:r>
      <w:r w:rsidR="00071A3F">
        <w:rPr>
          <w:rFonts w:ascii="Arial Narrow" w:hAnsi="Arial Narrow"/>
          <w:sz w:val="18"/>
          <w:szCs w:val="18"/>
        </w:rPr>
        <w:t xml:space="preserve"> À cette fin, le</w:t>
      </w:r>
      <w:r w:rsidR="00CD5DD8">
        <w:rPr>
          <w:rFonts w:ascii="Arial Narrow" w:hAnsi="Arial Narrow"/>
          <w:sz w:val="18"/>
          <w:szCs w:val="18"/>
        </w:rPr>
        <w:t xml:space="preserve"> candidat doit remettre les </w:t>
      </w:r>
      <w:r w:rsidR="00F740A4">
        <w:rPr>
          <w:rFonts w:ascii="Arial Narrow" w:hAnsi="Arial Narrow"/>
          <w:sz w:val="18"/>
          <w:szCs w:val="18"/>
        </w:rPr>
        <w:t>formulaire</w:t>
      </w:r>
      <w:r w:rsidR="00777C3C">
        <w:rPr>
          <w:rFonts w:ascii="Arial Narrow" w:hAnsi="Arial Narrow"/>
          <w:sz w:val="18"/>
          <w:szCs w:val="18"/>
        </w:rPr>
        <w:t>s</w:t>
      </w:r>
      <w:r w:rsidR="00F740A4">
        <w:rPr>
          <w:rFonts w:ascii="Arial Narrow" w:hAnsi="Arial Narrow"/>
          <w:sz w:val="18"/>
          <w:szCs w:val="18"/>
        </w:rPr>
        <w:t xml:space="preserve"> suivants :</w:t>
      </w:r>
    </w:p>
    <w:p w14:paraId="330F8A7A" w14:textId="77777777" w:rsidR="00F740A4" w:rsidRDefault="00F740A4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198C75B1" w14:textId="48B121E7" w:rsidR="00F740A4" w:rsidRPr="000C71BC" w:rsidRDefault="00F740A4" w:rsidP="00F740A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b/>
          <w:bCs/>
          <w:szCs w:val="18"/>
        </w:rPr>
      </w:pPr>
      <w:r w:rsidRPr="000C71BC">
        <w:rPr>
          <w:rFonts w:ascii="Arial Narrow" w:hAnsi="Arial Narrow"/>
          <w:b/>
          <w:bCs/>
          <w:szCs w:val="18"/>
        </w:rPr>
        <w:t>Reconnaissance de stage – Rapport du stagiaire</w:t>
      </w:r>
      <w:r w:rsidR="00F36465" w:rsidRPr="000C71BC">
        <w:rPr>
          <w:rFonts w:ascii="Arial Narrow" w:hAnsi="Arial Narrow"/>
          <w:b/>
          <w:bCs/>
          <w:szCs w:val="18"/>
        </w:rPr>
        <w:t xml:space="preserve"> (obligatoire)</w:t>
      </w:r>
    </w:p>
    <w:p w14:paraId="484D91A3" w14:textId="2BC321AD" w:rsidR="00F740A4" w:rsidRDefault="00F740A4" w:rsidP="00F740A4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w:t>Reconnaissance de stage – Rapport du directeur de stage</w:t>
      </w:r>
      <w:r w:rsidR="00F36465">
        <w:rPr>
          <w:rFonts w:ascii="Arial Narrow" w:hAnsi="Arial Narrow"/>
          <w:szCs w:val="18"/>
        </w:rPr>
        <w:t xml:space="preserve"> (obligatoire)</w:t>
      </w:r>
    </w:p>
    <w:p w14:paraId="0727403D" w14:textId="6ABFC125" w:rsidR="008848E4" w:rsidRPr="00F36465" w:rsidRDefault="008848E4" w:rsidP="00F36465">
      <w:pPr>
        <w:pStyle w:val="Paragraphedeliste"/>
        <w:numPr>
          <w:ilvl w:val="0"/>
          <w:numId w:val="5"/>
        </w:numPr>
        <w:spacing w:after="0" w:line="240" w:lineRule="auto"/>
        <w:jc w:val="both"/>
        <w:rPr>
          <w:rFonts w:ascii="Arial Narrow" w:hAnsi="Arial Narrow"/>
          <w:szCs w:val="18"/>
        </w:rPr>
      </w:pPr>
      <w:r>
        <w:rPr>
          <w:rFonts w:ascii="Arial Narrow" w:hAnsi="Arial Narrow"/>
          <w:szCs w:val="18"/>
        </w:rPr>
        <w:t xml:space="preserve">Reconnaissance de stage – </w:t>
      </w:r>
      <w:r w:rsidR="00D20BCC" w:rsidRPr="00F063B6">
        <w:rPr>
          <w:rFonts w:ascii="Arial Narrow" w:hAnsi="Arial Narrow"/>
          <w:szCs w:val="18"/>
        </w:rPr>
        <w:t xml:space="preserve">Appréciation des </w:t>
      </w:r>
      <w:r w:rsidR="00830C4B">
        <w:rPr>
          <w:rFonts w:ascii="Arial Narrow" w:hAnsi="Arial Narrow"/>
          <w:szCs w:val="18"/>
        </w:rPr>
        <w:t>sites</w:t>
      </w:r>
      <w:r w:rsidR="00D20BCC">
        <w:rPr>
          <w:rFonts w:ascii="Arial Narrow" w:hAnsi="Arial Narrow"/>
          <w:szCs w:val="18"/>
        </w:rPr>
        <w:t xml:space="preserve"> e</w:t>
      </w:r>
      <w:r w:rsidR="00841065">
        <w:rPr>
          <w:rFonts w:ascii="Arial Narrow" w:hAnsi="Arial Narrow"/>
          <w:szCs w:val="18"/>
        </w:rPr>
        <w:t>xternes</w:t>
      </w:r>
      <w:r w:rsidR="00F36465">
        <w:rPr>
          <w:rFonts w:ascii="Arial Narrow" w:hAnsi="Arial Narrow"/>
          <w:szCs w:val="18"/>
        </w:rPr>
        <w:t xml:space="preserve"> (facultatif)</w:t>
      </w:r>
    </w:p>
    <w:p w14:paraId="0A3F8CEC" w14:textId="77777777" w:rsidR="002B095D" w:rsidRDefault="002B095D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5B8BB24F" w14:textId="15D118E0" w:rsidR="00B061E4" w:rsidRDefault="003048C2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Le </w:t>
      </w:r>
      <w:r w:rsidRPr="00921F8A">
        <w:rPr>
          <w:rFonts w:ascii="Arial Narrow" w:hAnsi="Arial Narrow"/>
          <w:b/>
          <w:bCs/>
          <w:sz w:val="18"/>
          <w:szCs w:val="18"/>
        </w:rPr>
        <w:t>Rapport du stagiaire</w:t>
      </w:r>
      <w:r>
        <w:rPr>
          <w:rFonts w:ascii="Arial Narrow" w:hAnsi="Arial Narrow"/>
          <w:sz w:val="18"/>
          <w:szCs w:val="18"/>
        </w:rPr>
        <w:t xml:space="preserve"> </w:t>
      </w:r>
      <w:r w:rsidRPr="003048C2">
        <w:rPr>
          <w:rFonts w:ascii="Arial Narrow" w:hAnsi="Arial Narrow"/>
          <w:sz w:val="18"/>
          <w:szCs w:val="18"/>
        </w:rPr>
        <w:t>se</w:t>
      </w:r>
      <w:r>
        <w:rPr>
          <w:rFonts w:ascii="Arial Narrow" w:hAnsi="Arial Narrow"/>
          <w:sz w:val="18"/>
          <w:szCs w:val="18"/>
        </w:rPr>
        <w:t xml:space="preserve"> présente sous la forme d’une grille d’évaluation</w:t>
      </w:r>
      <w:r w:rsidR="000F5B6E">
        <w:rPr>
          <w:rFonts w:ascii="Arial Narrow" w:hAnsi="Arial Narrow"/>
          <w:sz w:val="18"/>
          <w:szCs w:val="18"/>
        </w:rPr>
        <w:t xml:space="preserve">. Celle-ci </w:t>
      </w:r>
      <w:r w:rsidR="00921F8A">
        <w:rPr>
          <w:rFonts w:ascii="Arial Narrow" w:hAnsi="Arial Narrow"/>
          <w:sz w:val="18"/>
          <w:szCs w:val="18"/>
        </w:rPr>
        <w:t>se</w:t>
      </w:r>
      <w:r w:rsidRPr="003048C2">
        <w:rPr>
          <w:rFonts w:ascii="Arial Narrow" w:hAnsi="Arial Narrow"/>
          <w:sz w:val="18"/>
          <w:szCs w:val="18"/>
        </w:rPr>
        <w:t xml:space="preserve"> veut </w:t>
      </w:r>
      <w:r w:rsidR="00921F8A">
        <w:rPr>
          <w:rFonts w:ascii="Arial Narrow" w:hAnsi="Arial Narrow"/>
          <w:sz w:val="18"/>
          <w:szCs w:val="18"/>
        </w:rPr>
        <w:t xml:space="preserve">être </w:t>
      </w:r>
      <w:r w:rsidRPr="003048C2">
        <w:rPr>
          <w:rFonts w:ascii="Arial Narrow" w:hAnsi="Arial Narrow"/>
          <w:sz w:val="18"/>
          <w:szCs w:val="18"/>
        </w:rPr>
        <w:t>un outil d’amélioration continue visant à permettre au directeur de stage de connaître les forces et les faiblesses du stage selon la perspective du candidat. Le directeur de stage, en tant que formateur professionnel, a des obligations déontologiques à respecter.</w:t>
      </w:r>
      <w:r w:rsidR="000F5B6E">
        <w:rPr>
          <w:rFonts w:ascii="Arial Narrow" w:hAnsi="Arial Narrow"/>
          <w:sz w:val="18"/>
          <w:szCs w:val="18"/>
        </w:rPr>
        <w:t xml:space="preserve"> </w:t>
      </w:r>
      <w:r w:rsidRPr="003048C2">
        <w:rPr>
          <w:rFonts w:ascii="Arial Narrow" w:hAnsi="Arial Narrow"/>
          <w:sz w:val="18"/>
          <w:szCs w:val="18"/>
        </w:rPr>
        <w:t>Cette évaluation permettra donc d’apprécier les points positifs et négatifs et d’apporter des correctifs si nécessaire.</w:t>
      </w:r>
    </w:p>
    <w:p w14:paraId="38308889" w14:textId="77777777" w:rsidR="00F16B1E" w:rsidRDefault="00F16B1E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7E7BADF9" w14:textId="551305A0" w:rsidR="00096E7B" w:rsidRPr="00F16B1E" w:rsidRDefault="005A5ACC" w:rsidP="00F16B1E">
      <w:pPr>
        <w:spacing w:after="0" w:line="240" w:lineRule="auto"/>
        <w:jc w:val="both"/>
        <w:rPr>
          <w:rFonts w:ascii="Arial Narrow" w:hAnsi="Arial Narrow"/>
          <w:b/>
          <w:bCs/>
          <w:caps/>
          <w:sz w:val="20"/>
          <w:szCs w:val="20"/>
        </w:rPr>
      </w:pPr>
      <w:r>
        <w:rPr>
          <w:rFonts w:ascii="Arial Narrow" w:hAnsi="Arial Narrow"/>
          <w:b/>
          <w:bCs/>
          <w:caps/>
          <w:sz w:val="20"/>
          <w:szCs w:val="20"/>
        </w:rPr>
        <w:t>instructions</w:t>
      </w:r>
    </w:p>
    <w:p w14:paraId="551BF81E" w14:textId="77777777" w:rsidR="00F16B1E" w:rsidRPr="00F16B1E" w:rsidRDefault="00F16B1E" w:rsidP="00F16B1E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639ED481" w14:textId="337B7EC9" w:rsidR="005A5ACC" w:rsidRPr="005A5ACC" w:rsidRDefault="005A5ACC" w:rsidP="005A5AC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5A5ACC">
        <w:rPr>
          <w:rFonts w:ascii="Arial Narrow" w:hAnsi="Arial Narrow"/>
          <w:sz w:val="18"/>
          <w:szCs w:val="18"/>
        </w:rPr>
        <w:t xml:space="preserve">Veuillez </w:t>
      </w:r>
      <w:r w:rsidR="008E174E">
        <w:rPr>
          <w:rFonts w:ascii="Arial Narrow" w:hAnsi="Arial Narrow"/>
          <w:sz w:val="18"/>
          <w:szCs w:val="18"/>
        </w:rPr>
        <w:t>complét</w:t>
      </w:r>
      <w:r>
        <w:rPr>
          <w:rFonts w:ascii="Arial Narrow" w:hAnsi="Arial Narrow"/>
          <w:sz w:val="18"/>
          <w:szCs w:val="18"/>
        </w:rPr>
        <w:t>er le Rapport du stagiaire</w:t>
      </w:r>
      <w:r w:rsidRPr="005A5ACC">
        <w:rPr>
          <w:rFonts w:ascii="Arial Narrow" w:hAnsi="Arial Narrow"/>
          <w:sz w:val="18"/>
          <w:szCs w:val="18"/>
        </w:rPr>
        <w:t xml:space="preserve"> le plus objectivement possible afin d’avoir le portrait le plus juste </w:t>
      </w:r>
      <w:r w:rsidR="00C57EDB">
        <w:rPr>
          <w:rFonts w:ascii="Arial Narrow" w:hAnsi="Arial Narrow"/>
          <w:sz w:val="18"/>
          <w:szCs w:val="18"/>
        </w:rPr>
        <w:t xml:space="preserve">possible </w:t>
      </w:r>
      <w:r w:rsidRPr="005A5ACC">
        <w:rPr>
          <w:rFonts w:ascii="Arial Narrow" w:hAnsi="Arial Narrow"/>
          <w:sz w:val="18"/>
          <w:szCs w:val="18"/>
        </w:rPr>
        <w:t>de votre stage avec votre directeur</w:t>
      </w:r>
      <w:r w:rsidR="00566E17">
        <w:rPr>
          <w:rFonts w:ascii="Arial Narrow" w:hAnsi="Arial Narrow"/>
          <w:sz w:val="18"/>
          <w:szCs w:val="18"/>
        </w:rPr>
        <w:t xml:space="preserve"> de stage</w:t>
      </w:r>
      <w:r w:rsidRPr="005A5ACC">
        <w:rPr>
          <w:rFonts w:ascii="Arial Narrow" w:hAnsi="Arial Narrow"/>
          <w:sz w:val="18"/>
          <w:szCs w:val="18"/>
        </w:rPr>
        <w:t>. Si des conflits personnels vous ont opposé à votre directeur, veuillez le mentionner. Cette évaluation doit toutefois mettre en lumière les points positifs et négatifs de votre stage</w:t>
      </w:r>
      <w:r w:rsidR="009D408C">
        <w:rPr>
          <w:rFonts w:ascii="Arial Narrow" w:hAnsi="Arial Narrow"/>
          <w:sz w:val="18"/>
          <w:szCs w:val="18"/>
        </w:rPr>
        <w:t xml:space="preserve">, et ce, </w:t>
      </w:r>
      <w:r w:rsidRPr="005A5ACC">
        <w:rPr>
          <w:rFonts w:ascii="Arial Narrow" w:hAnsi="Arial Narrow"/>
          <w:sz w:val="18"/>
          <w:szCs w:val="18"/>
        </w:rPr>
        <w:t>de la façon la plus objective possible.</w:t>
      </w:r>
    </w:p>
    <w:p w14:paraId="7791298A" w14:textId="77777777" w:rsidR="005A5ACC" w:rsidRDefault="005A5ACC" w:rsidP="005A5AC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5F4B432F" w14:textId="37543617" w:rsidR="005A5ACC" w:rsidRPr="005A5ACC" w:rsidRDefault="003D38B1" w:rsidP="005A5AC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3D38B1">
        <w:rPr>
          <w:rFonts w:ascii="Arial Narrow" w:hAnsi="Arial Narrow"/>
          <w:sz w:val="18"/>
          <w:szCs w:val="18"/>
          <w:u w:val="single"/>
        </w:rPr>
        <w:t>IMPORTANT</w:t>
      </w:r>
      <w:r>
        <w:rPr>
          <w:rFonts w:ascii="Arial Narrow" w:hAnsi="Arial Narrow"/>
          <w:sz w:val="18"/>
          <w:szCs w:val="18"/>
        </w:rPr>
        <w:t xml:space="preserve"> : </w:t>
      </w:r>
      <w:r w:rsidR="005A5ACC" w:rsidRPr="005A5ACC">
        <w:rPr>
          <w:rFonts w:ascii="Arial Narrow" w:hAnsi="Arial Narrow"/>
          <w:sz w:val="18"/>
          <w:szCs w:val="18"/>
        </w:rPr>
        <w:t xml:space="preserve">Si vous avez effectué votre stage en </w:t>
      </w:r>
      <w:proofErr w:type="spellStart"/>
      <w:r w:rsidR="005A5ACC" w:rsidRPr="005A5ACC">
        <w:rPr>
          <w:rFonts w:ascii="Arial Narrow" w:hAnsi="Arial Narrow"/>
          <w:sz w:val="18"/>
          <w:szCs w:val="18"/>
        </w:rPr>
        <w:t>co</w:t>
      </w:r>
      <w:r w:rsidR="000D6CB7">
        <w:rPr>
          <w:rFonts w:ascii="Arial Narrow" w:hAnsi="Arial Narrow"/>
          <w:sz w:val="18"/>
          <w:szCs w:val="18"/>
        </w:rPr>
        <w:t>-</w:t>
      </w:r>
      <w:r w:rsidR="005A5ACC" w:rsidRPr="005A5ACC">
        <w:rPr>
          <w:rFonts w:ascii="Arial Narrow" w:hAnsi="Arial Narrow"/>
          <w:sz w:val="18"/>
          <w:szCs w:val="18"/>
        </w:rPr>
        <w:t>direction</w:t>
      </w:r>
      <w:proofErr w:type="spellEnd"/>
      <w:r w:rsidR="005A5ACC" w:rsidRPr="005A5ACC">
        <w:rPr>
          <w:rFonts w:ascii="Arial Narrow" w:hAnsi="Arial Narrow"/>
          <w:sz w:val="18"/>
          <w:szCs w:val="18"/>
        </w:rPr>
        <w:t xml:space="preserve">, vous devez remplir un </w:t>
      </w:r>
      <w:r w:rsidR="00496181">
        <w:rPr>
          <w:rFonts w:ascii="Arial Narrow" w:hAnsi="Arial Narrow"/>
          <w:sz w:val="18"/>
          <w:szCs w:val="18"/>
        </w:rPr>
        <w:t>Rapport du stagiaire</w:t>
      </w:r>
      <w:r w:rsidR="005A5ACC" w:rsidRPr="005A5ACC">
        <w:rPr>
          <w:rFonts w:ascii="Arial Narrow" w:hAnsi="Arial Narrow"/>
          <w:sz w:val="18"/>
          <w:szCs w:val="18"/>
        </w:rPr>
        <w:t xml:space="preserve"> pour chacun des co</w:t>
      </w:r>
      <w:r w:rsidR="000D6CB7">
        <w:rPr>
          <w:rFonts w:ascii="Arial Narrow" w:hAnsi="Arial Narrow"/>
          <w:sz w:val="18"/>
          <w:szCs w:val="18"/>
        </w:rPr>
        <w:t>-</w:t>
      </w:r>
      <w:r w:rsidR="005A5ACC" w:rsidRPr="005A5ACC">
        <w:rPr>
          <w:rFonts w:ascii="Arial Narrow" w:hAnsi="Arial Narrow"/>
          <w:sz w:val="18"/>
          <w:szCs w:val="18"/>
        </w:rPr>
        <w:t>directeurs.</w:t>
      </w:r>
    </w:p>
    <w:p w14:paraId="7E724606" w14:textId="77777777" w:rsidR="003D38B1" w:rsidRDefault="003D38B1" w:rsidP="005A5AC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729260B6" w14:textId="611C77DD" w:rsidR="00127B68" w:rsidRDefault="00F32BAD" w:rsidP="005A5AC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Le cas échéant, si vous avez effectué </w:t>
      </w:r>
      <w:r w:rsidR="006740CD">
        <w:rPr>
          <w:rFonts w:ascii="Arial Narrow" w:hAnsi="Arial Narrow"/>
          <w:sz w:val="18"/>
          <w:szCs w:val="18"/>
        </w:rPr>
        <w:t>une partie de votre stage sur un</w:t>
      </w:r>
      <w:r w:rsidR="000F6E63">
        <w:rPr>
          <w:rFonts w:ascii="Arial Narrow" w:hAnsi="Arial Narrow"/>
          <w:sz w:val="18"/>
          <w:szCs w:val="18"/>
        </w:rPr>
        <w:t xml:space="preserve"> ou plusieurs site(s) externe(s), vous pourrez </w:t>
      </w:r>
      <w:r w:rsidR="00C10CE2">
        <w:rPr>
          <w:rFonts w:ascii="Arial Narrow" w:hAnsi="Arial Narrow"/>
          <w:sz w:val="18"/>
          <w:szCs w:val="18"/>
        </w:rPr>
        <w:t>en faire une évaluation</w:t>
      </w:r>
      <w:r w:rsidR="000F6E63">
        <w:rPr>
          <w:rFonts w:ascii="Arial Narrow" w:hAnsi="Arial Narrow"/>
          <w:sz w:val="18"/>
          <w:szCs w:val="18"/>
        </w:rPr>
        <w:t xml:space="preserve"> facultative à l’aide du</w:t>
      </w:r>
      <w:r w:rsidR="00C10CE2">
        <w:rPr>
          <w:rFonts w:ascii="Arial Narrow" w:hAnsi="Arial Narrow"/>
          <w:sz w:val="18"/>
          <w:szCs w:val="18"/>
        </w:rPr>
        <w:t xml:space="preserve"> formulaire intitulé « </w:t>
      </w:r>
      <w:r w:rsidR="000F6E63" w:rsidRPr="000F6E63">
        <w:rPr>
          <w:rFonts w:ascii="Arial Narrow" w:hAnsi="Arial Narrow"/>
          <w:sz w:val="18"/>
          <w:szCs w:val="18"/>
        </w:rPr>
        <w:t xml:space="preserve">Reconnaissance de stage – Appréciation des sites </w:t>
      </w:r>
      <w:r w:rsidR="00AE0DB1">
        <w:rPr>
          <w:rFonts w:ascii="Arial Narrow" w:hAnsi="Arial Narrow"/>
          <w:sz w:val="18"/>
          <w:szCs w:val="18"/>
        </w:rPr>
        <w:t>externes</w:t>
      </w:r>
      <w:r w:rsidR="00C10CE2">
        <w:rPr>
          <w:rFonts w:ascii="Arial Narrow" w:hAnsi="Arial Narrow"/>
          <w:sz w:val="18"/>
          <w:szCs w:val="18"/>
        </w:rPr>
        <w:t> »</w:t>
      </w:r>
      <w:r w:rsidR="0062458E" w:rsidRPr="0062458E">
        <w:rPr>
          <w:rFonts w:ascii="Arial Narrow" w:hAnsi="Arial Narrow"/>
          <w:sz w:val="18"/>
          <w:szCs w:val="18"/>
        </w:rPr>
        <w:t xml:space="preserve"> </w:t>
      </w:r>
      <w:r w:rsidR="0062458E" w:rsidRPr="005A5ACC">
        <w:rPr>
          <w:rFonts w:ascii="Arial Narrow" w:hAnsi="Arial Narrow"/>
          <w:sz w:val="18"/>
          <w:szCs w:val="18"/>
        </w:rPr>
        <w:t>si vous le souhaitez</w:t>
      </w:r>
      <w:r w:rsidR="0062458E">
        <w:rPr>
          <w:rFonts w:ascii="Arial Narrow" w:hAnsi="Arial Narrow"/>
          <w:sz w:val="18"/>
          <w:szCs w:val="18"/>
        </w:rPr>
        <w:t>.</w:t>
      </w:r>
    </w:p>
    <w:p w14:paraId="1FC52E2F" w14:textId="77777777" w:rsidR="00127B68" w:rsidRDefault="00127B68" w:rsidP="005A5AC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5E77013F" w14:textId="67DB9211" w:rsidR="00704FF6" w:rsidRDefault="00DE7DFB" w:rsidP="0062458E">
      <w:pPr>
        <w:spacing w:after="0" w:line="240" w:lineRule="auto"/>
        <w:jc w:val="both"/>
        <w:rPr>
          <w:rFonts w:ascii="Arial Narrow" w:hAnsi="Arial Narrow"/>
          <w:sz w:val="18"/>
          <w:szCs w:val="18"/>
          <w:lang w:val="fr-CA"/>
        </w:rPr>
      </w:pPr>
      <w:r>
        <w:rPr>
          <w:rFonts w:ascii="Arial Narrow" w:hAnsi="Arial Narrow"/>
          <w:sz w:val="18"/>
          <w:szCs w:val="18"/>
          <w:lang w:val="fr-CA"/>
        </w:rPr>
        <w:t xml:space="preserve">Le </w:t>
      </w:r>
      <w:r w:rsidRPr="00DE7DFB">
        <w:rPr>
          <w:rFonts w:ascii="Arial Narrow" w:hAnsi="Arial Narrow"/>
          <w:sz w:val="18"/>
          <w:szCs w:val="18"/>
          <w:lang w:val="fr-CA"/>
        </w:rPr>
        <w:t xml:space="preserve">Rapport du stagiaire 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doit être </w:t>
      </w:r>
      <w:r w:rsidR="00B826D7">
        <w:rPr>
          <w:rFonts w:ascii="Arial Narrow" w:hAnsi="Arial Narrow"/>
          <w:sz w:val="18"/>
          <w:szCs w:val="18"/>
          <w:lang w:val="fr-CA"/>
        </w:rPr>
        <w:t>complété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 la fin du stage. La date limite de dépôt des dossiers est le </w:t>
      </w:r>
      <w:r w:rsidR="0062458E" w:rsidRPr="0062458E">
        <w:rPr>
          <w:rFonts w:ascii="Arial Narrow" w:hAnsi="Arial Narrow"/>
          <w:b/>
          <w:bCs/>
          <w:sz w:val="18"/>
          <w:szCs w:val="18"/>
          <w:lang w:val="fr-CA"/>
        </w:rPr>
        <w:t>31 août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 de l’année où le candidat veut se présenter </w:t>
      </w:r>
      <w:r w:rsidR="0002787B">
        <w:rPr>
          <w:rFonts w:ascii="Arial Narrow" w:hAnsi="Arial Narrow"/>
          <w:sz w:val="18"/>
          <w:szCs w:val="18"/>
          <w:lang w:val="fr-CA"/>
        </w:rPr>
        <w:t>aux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 examen</w:t>
      </w:r>
      <w:r w:rsidR="0002787B">
        <w:rPr>
          <w:rFonts w:ascii="Arial Narrow" w:hAnsi="Arial Narrow"/>
          <w:sz w:val="18"/>
          <w:szCs w:val="18"/>
          <w:lang w:val="fr-CA"/>
        </w:rPr>
        <w:t>s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 </w:t>
      </w:r>
      <w:r w:rsidR="0002787B">
        <w:rPr>
          <w:rFonts w:ascii="Arial Narrow" w:hAnsi="Arial Narrow"/>
          <w:sz w:val="18"/>
          <w:szCs w:val="18"/>
        </w:rPr>
        <w:t>de certification de la spécialité en biochimie clinique</w:t>
      </w:r>
      <w:r w:rsidR="0062458E" w:rsidRPr="0062458E">
        <w:rPr>
          <w:rFonts w:ascii="Arial Narrow" w:hAnsi="Arial Narrow"/>
          <w:sz w:val="18"/>
          <w:szCs w:val="18"/>
          <w:lang w:val="fr-CA"/>
        </w:rPr>
        <w:t>.</w:t>
      </w:r>
    </w:p>
    <w:p w14:paraId="0BF3A7FF" w14:textId="77777777" w:rsidR="00704FF6" w:rsidRDefault="00704FF6" w:rsidP="0062458E">
      <w:pPr>
        <w:spacing w:after="0" w:line="240" w:lineRule="auto"/>
        <w:jc w:val="both"/>
        <w:rPr>
          <w:rFonts w:ascii="Arial Narrow" w:hAnsi="Arial Narrow"/>
          <w:sz w:val="18"/>
          <w:szCs w:val="18"/>
          <w:lang w:val="fr-CA"/>
        </w:rPr>
      </w:pPr>
    </w:p>
    <w:p w14:paraId="7C3E3DEF" w14:textId="22530A72" w:rsidR="00704FF6" w:rsidRPr="00F16B1E" w:rsidRDefault="00704FF6" w:rsidP="00704FF6">
      <w:pPr>
        <w:spacing w:after="0" w:line="240" w:lineRule="auto"/>
        <w:jc w:val="both"/>
        <w:rPr>
          <w:rFonts w:ascii="Arial Narrow" w:hAnsi="Arial Narrow"/>
          <w:b/>
          <w:bCs/>
          <w:caps/>
          <w:sz w:val="20"/>
          <w:szCs w:val="20"/>
        </w:rPr>
      </w:pPr>
      <w:r>
        <w:rPr>
          <w:rFonts w:ascii="Arial Narrow" w:hAnsi="Arial Narrow"/>
          <w:b/>
          <w:bCs/>
          <w:caps/>
          <w:sz w:val="20"/>
          <w:szCs w:val="20"/>
        </w:rPr>
        <w:t>confidentialitÉ</w:t>
      </w:r>
    </w:p>
    <w:p w14:paraId="3A1F31EE" w14:textId="77777777" w:rsidR="00704FF6" w:rsidRDefault="00704FF6" w:rsidP="0062458E">
      <w:pPr>
        <w:spacing w:after="0" w:line="240" w:lineRule="auto"/>
        <w:jc w:val="both"/>
        <w:rPr>
          <w:rFonts w:ascii="Arial Narrow" w:hAnsi="Arial Narrow"/>
          <w:sz w:val="18"/>
          <w:szCs w:val="18"/>
          <w:lang w:val="fr-CA"/>
        </w:rPr>
      </w:pPr>
    </w:p>
    <w:p w14:paraId="5AD67803" w14:textId="386AAEB9" w:rsidR="0062458E" w:rsidRPr="0062458E" w:rsidRDefault="00704FF6" w:rsidP="0062458E">
      <w:pPr>
        <w:spacing w:after="0" w:line="240" w:lineRule="auto"/>
        <w:jc w:val="both"/>
        <w:rPr>
          <w:rFonts w:ascii="Arial Narrow" w:hAnsi="Arial Narrow"/>
          <w:sz w:val="18"/>
          <w:szCs w:val="18"/>
          <w:lang w:val="fr-CA"/>
        </w:rPr>
      </w:pPr>
      <w:r>
        <w:rPr>
          <w:rFonts w:ascii="Arial Narrow" w:hAnsi="Arial Narrow"/>
          <w:sz w:val="18"/>
          <w:szCs w:val="18"/>
          <w:lang w:val="fr-CA"/>
        </w:rPr>
        <w:t xml:space="preserve">Le </w:t>
      </w:r>
      <w:r w:rsidR="009D179C">
        <w:rPr>
          <w:rFonts w:ascii="Arial Narrow" w:hAnsi="Arial Narrow"/>
          <w:sz w:val="18"/>
          <w:szCs w:val="18"/>
          <w:lang w:val="fr-CA"/>
        </w:rPr>
        <w:t xml:space="preserve">contenu du </w:t>
      </w:r>
      <w:r w:rsidRPr="00DE7DFB">
        <w:rPr>
          <w:rFonts w:ascii="Arial Narrow" w:hAnsi="Arial Narrow"/>
          <w:sz w:val="18"/>
          <w:szCs w:val="18"/>
          <w:lang w:val="fr-CA"/>
        </w:rPr>
        <w:t xml:space="preserve">Rapport du stagiaire 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ne sera pas </w:t>
      </w:r>
      <w:r w:rsidR="006B4EF9" w:rsidRPr="0062458E">
        <w:rPr>
          <w:rFonts w:ascii="Arial Narrow" w:hAnsi="Arial Narrow"/>
          <w:sz w:val="18"/>
          <w:szCs w:val="18"/>
          <w:lang w:val="fr-CA"/>
        </w:rPr>
        <w:t>divulgué</w:t>
      </w:r>
      <w:r w:rsidR="0062458E" w:rsidRPr="0062458E">
        <w:rPr>
          <w:rFonts w:ascii="Arial Narrow" w:hAnsi="Arial Narrow"/>
          <w:sz w:val="18"/>
          <w:szCs w:val="18"/>
          <w:lang w:val="fr-CA"/>
        </w:rPr>
        <w:t xml:space="preserve"> au directeur</w:t>
      </w:r>
      <w:r w:rsidR="009D179C">
        <w:rPr>
          <w:rFonts w:ascii="Arial Narrow" w:hAnsi="Arial Narrow"/>
          <w:sz w:val="18"/>
          <w:szCs w:val="18"/>
          <w:lang w:val="fr-CA"/>
        </w:rPr>
        <w:t xml:space="preserve">/codirecteur </w:t>
      </w:r>
      <w:r w:rsidR="0062458E" w:rsidRPr="0062458E">
        <w:rPr>
          <w:rFonts w:ascii="Arial Narrow" w:hAnsi="Arial Narrow"/>
          <w:sz w:val="18"/>
          <w:szCs w:val="18"/>
          <w:lang w:val="fr-CA"/>
        </w:rPr>
        <w:t>de stage</w:t>
      </w:r>
      <w:r w:rsidR="009D179C">
        <w:rPr>
          <w:rFonts w:ascii="Arial Narrow" w:hAnsi="Arial Narrow"/>
          <w:sz w:val="18"/>
          <w:szCs w:val="18"/>
          <w:lang w:val="fr-CA"/>
        </w:rPr>
        <w:t xml:space="preserve">, </w:t>
      </w:r>
      <w:r w:rsidR="0062458E" w:rsidRPr="0062458E">
        <w:rPr>
          <w:rFonts w:ascii="Arial Narrow" w:hAnsi="Arial Narrow"/>
          <w:sz w:val="18"/>
          <w:szCs w:val="18"/>
          <w:lang w:val="fr-CA"/>
        </w:rPr>
        <w:t>mais pourrait servir à une rétroaction dénominalisée</w:t>
      </w:r>
      <w:r w:rsidR="006B4EF9">
        <w:rPr>
          <w:rFonts w:ascii="Arial Narrow" w:hAnsi="Arial Narrow"/>
          <w:sz w:val="18"/>
          <w:szCs w:val="18"/>
          <w:lang w:val="fr-CA"/>
        </w:rPr>
        <w:t>.</w:t>
      </w:r>
    </w:p>
    <w:p w14:paraId="6428C0C9" w14:textId="1A99C8EC" w:rsidR="004B3588" w:rsidRDefault="004B3588" w:rsidP="00271CD7">
      <w:pPr>
        <w:tabs>
          <w:tab w:val="left" w:pos="1346"/>
        </w:tabs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1078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7"/>
        <w:gridCol w:w="5670"/>
        <w:gridCol w:w="1694"/>
        <w:gridCol w:w="9"/>
      </w:tblGrid>
      <w:tr w:rsidR="00D256EA" w:rsidRPr="006076AA" w14:paraId="3CBFBDEE" w14:textId="77777777" w:rsidTr="00D256EA">
        <w:trPr>
          <w:gridAfter w:val="1"/>
          <w:wAfter w:w="9" w:type="dxa"/>
        </w:trPr>
        <w:tc>
          <w:tcPr>
            <w:tcW w:w="10771" w:type="dxa"/>
            <w:gridSpan w:val="3"/>
            <w:shd w:val="clear" w:color="auto" w:fill="007470"/>
          </w:tcPr>
          <w:p w14:paraId="5CDD9C3D" w14:textId="4ADEBA3C" w:rsidR="00D256EA" w:rsidRPr="006076AA" w:rsidRDefault="00D256EA" w:rsidP="008A54D3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1. </w:t>
            </w:r>
            <w:r w:rsidRPr="006076AA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CANDIDAT</w:t>
            </w: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À LA SPÉCIALITÉ EN BIOCHIMIE CLINIQUE</w:t>
            </w:r>
          </w:p>
        </w:tc>
      </w:tr>
      <w:tr w:rsidR="00D256EA" w:rsidRPr="00187EB3" w14:paraId="73FD0DCA" w14:textId="77777777" w:rsidTr="00D256EA">
        <w:tc>
          <w:tcPr>
            <w:tcW w:w="10780" w:type="dxa"/>
            <w:gridSpan w:val="4"/>
            <w:shd w:val="clear" w:color="auto" w:fill="auto"/>
          </w:tcPr>
          <w:p w14:paraId="22E63146" w14:textId="77777777" w:rsidR="00D256EA" w:rsidRPr="00187EB3" w:rsidRDefault="00D256EA" w:rsidP="008A54D3">
            <w:pPr>
              <w:spacing w:before="120" w:after="120"/>
              <w:rPr>
                <w:rFonts w:ascii="Arial Narrow" w:hAnsi="Arial Narrow"/>
                <w:b/>
                <w:sz w:val="20"/>
                <w:szCs w:val="20"/>
              </w:rPr>
            </w:pPr>
            <w:r w:rsidRPr="00187EB3">
              <w:rPr>
                <w:rFonts w:ascii="Arial Narrow" w:hAnsi="Arial Narrow"/>
                <w:b/>
                <w:bCs/>
                <w:sz w:val="20"/>
                <w:szCs w:val="20"/>
              </w:rPr>
              <w:t>IDENTIFICATION DU CANDIDAT</w:t>
            </w:r>
          </w:p>
        </w:tc>
      </w:tr>
      <w:tr w:rsidR="00D256EA" w:rsidRPr="00187EB3" w14:paraId="00072D1A" w14:textId="77777777" w:rsidTr="006C64CE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399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E06E389" w14:textId="77777777" w:rsidR="00D256EA" w:rsidRPr="00187EB3" w:rsidRDefault="00D256EA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75178342" w:edGrp="everyone"/>
            <w:permEnd w:id="75178342"/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3E0FF" w14:textId="77777777" w:rsidR="00D256EA" w:rsidRPr="00187EB3" w:rsidRDefault="00D256EA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1935545941" w:edGrp="everyone"/>
            <w:permEnd w:id="1935545941"/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1EB9BDD" w14:textId="77777777" w:rsidR="00D256EA" w:rsidRPr="00187EB3" w:rsidRDefault="00D256EA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1868511551" w:edGrp="everyone"/>
            <w:permEnd w:id="1868511551"/>
          </w:p>
        </w:tc>
      </w:tr>
      <w:tr w:rsidR="00D256EA" w:rsidRPr="00187EB3" w14:paraId="31A2F04D" w14:textId="77777777" w:rsidTr="006C64CE">
        <w:tblPrEx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3407" w:type="dxa"/>
            <w:tcBorders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E59F72B" w14:textId="77777777" w:rsidR="00D256EA" w:rsidRPr="00187EB3" w:rsidRDefault="00D256EA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>nom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C6BF35B" w14:textId="77777777" w:rsidR="00D256EA" w:rsidRPr="00187EB3" w:rsidRDefault="00D256EA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 prÉnom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463BD27" w14:textId="77777777" w:rsidR="00D256EA" w:rsidRPr="00187EB3" w:rsidRDefault="00D256EA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>N</w:t>
            </w:r>
            <w:r w:rsidRPr="00187EB3">
              <w:rPr>
                <w:rFonts w:ascii="Arial Narrow" w:hAnsi="Arial Narrow"/>
                <w:caps/>
                <w:sz w:val="14"/>
                <w:szCs w:val="14"/>
                <w:vertAlign w:val="superscript"/>
              </w:rPr>
              <w:t>o</w:t>
            </w:r>
            <w:r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 de permis</w:t>
            </w:r>
          </w:p>
        </w:tc>
      </w:tr>
    </w:tbl>
    <w:p w14:paraId="24B207AF" w14:textId="77777777" w:rsidR="00D256EA" w:rsidRDefault="00D256EA" w:rsidP="00271CD7">
      <w:pPr>
        <w:tabs>
          <w:tab w:val="left" w:pos="1346"/>
        </w:tabs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4"/>
        <w:gridCol w:w="913"/>
        <w:gridCol w:w="1638"/>
        <w:gridCol w:w="2048"/>
        <w:gridCol w:w="1984"/>
        <w:gridCol w:w="1701"/>
      </w:tblGrid>
      <w:tr w:rsidR="008A034A" w:rsidRPr="006076AA" w14:paraId="7FB3E842" w14:textId="77777777" w:rsidTr="006C64CE">
        <w:tc>
          <w:tcPr>
            <w:tcW w:w="10778" w:type="dxa"/>
            <w:gridSpan w:val="6"/>
            <w:shd w:val="clear" w:color="auto" w:fill="007470"/>
          </w:tcPr>
          <w:p w14:paraId="4068633D" w14:textId="10318007" w:rsidR="008A034A" w:rsidRPr="006076AA" w:rsidRDefault="008A034A" w:rsidP="008A54D3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2. STAGE D’ÉTUDE</w:t>
            </w:r>
            <w:r w:rsidR="008A1176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S </w:t>
            </w:r>
            <w:r w:rsidR="007C52E7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POSTDOCTORALES DE</w:t>
            </w:r>
            <w:r w:rsidR="008A1176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SPÉCIALITÉ EN BIOCHIMIE CLINIQUE</w:t>
            </w:r>
          </w:p>
        </w:tc>
      </w:tr>
      <w:tr w:rsidR="00FF2A7E" w:rsidRPr="00187EB3" w14:paraId="200D7F9E" w14:textId="77777777" w:rsidTr="006C64CE">
        <w:tc>
          <w:tcPr>
            <w:tcW w:w="10778" w:type="dxa"/>
            <w:gridSpan w:val="6"/>
            <w:shd w:val="clear" w:color="auto" w:fill="auto"/>
          </w:tcPr>
          <w:p w14:paraId="163F9395" w14:textId="436849A3" w:rsidR="00FF2A7E" w:rsidRPr="00187EB3" w:rsidRDefault="00D261F7" w:rsidP="008A54D3">
            <w:pPr>
              <w:spacing w:before="160" w:after="16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87E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BIOCHIMISTE CLINIQUE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>RESPONSABLE</w:t>
            </w:r>
          </w:p>
        </w:tc>
      </w:tr>
      <w:tr w:rsidR="00D261F7" w:rsidRPr="00C23257" w14:paraId="3F12E003" w14:textId="77777777" w:rsidTr="00215FC3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399"/>
        </w:trPr>
        <w:tc>
          <w:tcPr>
            <w:tcW w:w="34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0E584A0" w14:textId="1C83D9FD" w:rsidR="00D261F7" w:rsidRPr="00C23257" w:rsidRDefault="00D261F7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581306702" w:edGrp="everyone"/>
            <w:permEnd w:id="581306702"/>
          </w:p>
        </w:tc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DB8C1" w14:textId="4EC8B86E" w:rsidR="00D261F7" w:rsidRPr="00C23257" w:rsidRDefault="00D261F7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599328088" w:edGrp="everyone"/>
            <w:permEnd w:id="599328088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459AA8" w14:textId="39875FE6" w:rsidR="00D261F7" w:rsidRDefault="00D92DAF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18671326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21468202" w:edGrp="everyone"/>
                <w:r w:rsidR="00524D99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321468202"/>
              </w:sdtContent>
            </w:sdt>
            <w:r w:rsidR="00524D99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D261F7">
              <w:rPr>
                <w:rFonts w:ascii="Arial Narrow" w:hAnsi="Arial Narrow"/>
                <w:caps/>
                <w:sz w:val="14"/>
                <w:szCs w:val="14"/>
              </w:rPr>
              <w:t>dIRECTEUR DE STAGE</w:t>
            </w:r>
          </w:p>
          <w:p w14:paraId="3C4AF101" w14:textId="77777777" w:rsidR="00D261F7" w:rsidRPr="00565585" w:rsidRDefault="00D261F7" w:rsidP="008A54D3">
            <w:pPr>
              <w:rPr>
                <w:rFonts w:ascii="Arial Narrow" w:hAnsi="Arial Narrow"/>
                <w:caps/>
                <w:sz w:val="6"/>
                <w:szCs w:val="6"/>
              </w:rPr>
            </w:pPr>
          </w:p>
          <w:p w14:paraId="220C8244" w14:textId="59478EB1" w:rsidR="00D261F7" w:rsidRPr="003263E9" w:rsidRDefault="00D92DAF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763735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21254802" w:edGrp="everyone"/>
                <w:r w:rsidR="00D261F7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721254802"/>
              </w:sdtContent>
            </w:sdt>
            <w:r w:rsidR="00D261F7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D261F7">
              <w:rPr>
                <w:rFonts w:ascii="Arial Narrow" w:hAnsi="Arial Narrow"/>
                <w:caps/>
                <w:sz w:val="14"/>
                <w:szCs w:val="14"/>
              </w:rPr>
              <w:t>CO-DIRECTEUR DE STAGE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26AAA" w14:textId="77777777" w:rsidR="00D261F7" w:rsidRPr="00C23257" w:rsidRDefault="00D261F7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1594652782" w:edGrp="everyone"/>
            <w:permEnd w:id="1594652782"/>
          </w:p>
        </w:tc>
      </w:tr>
      <w:tr w:rsidR="00D261F7" w:rsidRPr="00C23257" w14:paraId="493DF38C" w14:textId="77777777" w:rsidTr="00215FC3">
        <w:tblPrEx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3407" w:type="dxa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228AE47" w14:textId="77777777" w:rsidR="00D261F7" w:rsidRPr="00C23257" w:rsidRDefault="00D261F7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C23257">
              <w:rPr>
                <w:rFonts w:ascii="Arial Narrow" w:hAnsi="Arial Narrow"/>
                <w:caps/>
                <w:sz w:val="14"/>
                <w:szCs w:val="14"/>
              </w:rPr>
              <w:t>nom</w:t>
            </w:r>
          </w:p>
        </w:tc>
        <w:tc>
          <w:tcPr>
            <w:tcW w:w="3686" w:type="dxa"/>
            <w:gridSpan w:val="2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DB2B5CD" w14:textId="77777777" w:rsidR="00D261F7" w:rsidRPr="00C23257" w:rsidRDefault="00D261F7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prÉnom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F57BC6" w14:textId="77777777" w:rsidR="00D261F7" w:rsidRPr="00C23257" w:rsidRDefault="00D261F7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4383" w14:textId="77777777" w:rsidR="00D261F7" w:rsidRPr="00C23257" w:rsidRDefault="00D261F7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C23257">
              <w:rPr>
                <w:rFonts w:ascii="Arial Narrow" w:hAnsi="Arial Narrow"/>
                <w:caps/>
                <w:sz w:val="14"/>
                <w:szCs w:val="14"/>
              </w:rPr>
              <w:t>N</w:t>
            </w:r>
            <w:r w:rsidRPr="00C23257">
              <w:rPr>
                <w:rFonts w:ascii="Arial Narrow" w:hAnsi="Arial Narrow"/>
                <w:caps/>
                <w:sz w:val="14"/>
                <w:szCs w:val="14"/>
                <w:vertAlign w:val="superscript"/>
              </w:rPr>
              <w:t>o</w:t>
            </w:r>
            <w:r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de permis</w:t>
            </w:r>
          </w:p>
        </w:tc>
      </w:tr>
      <w:tr w:rsidR="00FF2A7E" w:rsidRPr="00187EB3" w14:paraId="5F9D6CBB" w14:textId="77777777" w:rsidTr="006C64CE">
        <w:tc>
          <w:tcPr>
            <w:tcW w:w="10778" w:type="dxa"/>
            <w:gridSpan w:val="6"/>
            <w:shd w:val="clear" w:color="auto" w:fill="auto"/>
          </w:tcPr>
          <w:p w14:paraId="7D0C6576" w14:textId="17333E0B" w:rsidR="00FF2A7E" w:rsidRPr="00187EB3" w:rsidRDefault="00FF2A7E" w:rsidP="008A54D3">
            <w:pPr>
              <w:spacing w:before="160" w:after="16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87E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DÉTAILS CONCERNANT LA PÉRIODE DE </w:t>
            </w:r>
            <w:r w:rsidR="002D6270">
              <w:rPr>
                <w:rFonts w:ascii="Arial Narrow" w:hAnsi="Arial Narrow"/>
                <w:b/>
                <w:bCs/>
                <w:sz w:val="20"/>
                <w:szCs w:val="20"/>
              </w:rPr>
              <w:t>STAGE</w:t>
            </w:r>
          </w:p>
        </w:tc>
      </w:tr>
      <w:tr w:rsidR="00215FC3" w:rsidRPr="00187EB3" w14:paraId="1CE528D5" w14:textId="77777777" w:rsidTr="00215FC3">
        <w:tblPrEx>
          <w:shd w:val="clear" w:color="auto" w:fill="auto"/>
          <w:tblCellMar>
            <w:left w:w="108" w:type="dxa"/>
            <w:right w:w="108" w:type="dxa"/>
          </w:tblCellMar>
        </w:tblPrEx>
        <w:trPr>
          <w:trHeight w:val="399"/>
        </w:trPr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5612E5B" w14:textId="77777777" w:rsidR="00FF2A7E" w:rsidRPr="00187EB3" w:rsidRDefault="00FF2A7E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697578082" w:edGrp="everyone"/>
            <w:permEnd w:id="697578082"/>
          </w:p>
        </w:tc>
        <w:tc>
          <w:tcPr>
            <w:tcW w:w="255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C2C87" w14:textId="77777777" w:rsidR="00FF2A7E" w:rsidRPr="00187EB3" w:rsidRDefault="00FF2A7E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494033572" w:edGrp="everyone"/>
            <w:permEnd w:id="494033572"/>
          </w:p>
        </w:tc>
        <w:tc>
          <w:tcPr>
            <w:tcW w:w="573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B851E38" w14:textId="77777777" w:rsidR="00FF2A7E" w:rsidRPr="00187EB3" w:rsidRDefault="00FF2A7E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1984587698" w:edGrp="everyone"/>
            <w:permEnd w:id="1984587698"/>
          </w:p>
        </w:tc>
      </w:tr>
      <w:tr w:rsidR="00215FC3" w:rsidRPr="00187EB3" w14:paraId="0949EAF3" w14:textId="77777777" w:rsidTr="00215FC3">
        <w:tblPrEx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2494" w:type="dxa"/>
            <w:tcBorders>
              <w:left w:val="single" w:sz="4" w:space="0" w:color="auto"/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E5C28BB" w14:textId="0C38781D" w:rsidR="00FF2A7E" w:rsidRPr="00187EB3" w:rsidRDefault="007F218B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>DATE DE DÉBUT (AAAA-MM-JJ)</w:t>
            </w:r>
          </w:p>
        </w:tc>
        <w:tc>
          <w:tcPr>
            <w:tcW w:w="2551" w:type="dxa"/>
            <w:gridSpan w:val="2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0934DFF" w14:textId="2BAD0B33" w:rsidR="00FF2A7E" w:rsidRPr="00187EB3" w:rsidRDefault="00FF2A7E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 DATE DE </w:t>
            </w:r>
            <w:r w:rsidR="007F218B">
              <w:rPr>
                <w:rFonts w:ascii="Arial Narrow" w:hAnsi="Arial Narrow"/>
                <w:caps/>
                <w:sz w:val="14"/>
                <w:szCs w:val="14"/>
              </w:rPr>
              <w:t>FIN</w:t>
            </w:r>
            <w:r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 (AAAA-MM-JJ)</w:t>
            </w:r>
          </w:p>
        </w:tc>
        <w:tc>
          <w:tcPr>
            <w:tcW w:w="573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E241517" w14:textId="77777777" w:rsidR="00FF2A7E" w:rsidRPr="00187EB3" w:rsidRDefault="00FF2A7E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>Milieu d’accueil principal</w:t>
            </w:r>
          </w:p>
        </w:tc>
      </w:tr>
    </w:tbl>
    <w:p w14:paraId="799B5977" w14:textId="77777777" w:rsidR="00F64105" w:rsidRDefault="00F64105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p w14:paraId="65B655AD" w14:textId="77777777" w:rsidR="00ED1489" w:rsidRDefault="00ED1489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p w14:paraId="205F3C05" w14:textId="77777777" w:rsidR="00ED1489" w:rsidRDefault="00ED1489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602"/>
        <w:gridCol w:w="602"/>
        <w:gridCol w:w="603"/>
        <w:gridCol w:w="602"/>
        <w:gridCol w:w="602"/>
        <w:gridCol w:w="603"/>
        <w:gridCol w:w="602"/>
        <w:gridCol w:w="608"/>
      </w:tblGrid>
      <w:tr w:rsidR="00F64105" w:rsidRPr="006076AA" w14:paraId="4F7DAA55" w14:textId="77777777" w:rsidTr="00E44F6C">
        <w:tc>
          <w:tcPr>
            <w:tcW w:w="10778" w:type="dxa"/>
            <w:gridSpan w:val="9"/>
            <w:shd w:val="clear" w:color="auto" w:fill="007470"/>
          </w:tcPr>
          <w:p w14:paraId="1E983032" w14:textId="752B232A" w:rsidR="00F64105" w:rsidRPr="006076AA" w:rsidRDefault="00143C71" w:rsidP="008A54D3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lastRenderedPageBreak/>
              <w:t>3</w:t>
            </w:r>
            <w:r w:rsidR="00F64105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.</w:t>
            </w:r>
            <w:r w:rsidR="00793E9E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321A2C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 xml:space="preserve">APPRÉCIATION GÉNÉRALE DU </w:t>
            </w:r>
            <w:r w:rsidR="00E44F6C"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t>STAGE</w:t>
            </w:r>
          </w:p>
        </w:tc>
      </w:tr>
      <w:tr w:rsidR="00075FCC" w:rsidRPr="00187EB3" w14:paraId="3441D6EA" w14:textId="77777777" w:rsidTr="008A54D3">
        <w:tc>
          <w:tcPr>
            <w:tcW w:w="10778" w:type="dxa"/>
            <w:gridSpan w:val="9"/>
            <w:shd w:val="clear" w:color="auto" w:fill="auto"/>
          </w:tcPr>
          <w:p w14:paraId="739EF59F" w14:textId="20469E97" w:rsidR="00075FCC" w:rsidRPr="00187EB3" w:rsidRDefault="00075FCC" w:rsidP="008A54D3">
            <w:pPr>
              <w:spacing w:before="160" w:after="16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ÉVALUATION DU DIRECTEUR/CO-DIRECTEUR DE STAGE</w:t>
            </w:r>
          </w:p>
        </w:tc>
      </w:tr>
      <w:tr w:rsidR="00C16D91" w:rsidRPr="0035014A" w14:paraId="23BAE59D" w14:textId="2F96B6F6" w:rsidTr="00BE4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D305F0A" w14:textId="63E879E2" w:rsidR="00C16D91" w:rsidRPr="0035014A" w:rsidRDefault="00C16D91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CEDCB7" w14:textId="19E44955" w:rsidR="00C16D91" w:rsidRPr="0035014A" w:rsidRDefault="00626312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proofErr w:type="spellStart"/>
            <w:r w:rsidRPr="0035014A">
              <w:rPr>
                <w:rFonts w:ascii="Arial Narrow" w:hAnsi="Arial Narrow"/>
                <w:b/>
                <w:bCs/>
                <w:sz w:val="14"/>
                <w:szCs w:val="14"/>
              </w:rPr>
              <w:t>s.o</w:t>
            </w:r>
            <w:proofErr w:type="spellEnd"/>
            <w:r w:rsidRPr="0035014A">
              <w:rPr>
                <w:rFonts w:ascii="Arial Narrow" w:hAnsi="Arial Narrow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A5ACC1" w14:textId="7A8433FA" w:rsidR="00C16D91" w:rsidRPr="0035014A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1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E1A035F" w14:textId="3CCAEB5E" w:rsidR="00C16D91" w:rsidRPr="0035014A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2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78BCC20" w14:textId="4FB43E34" w:rsidR="00C16D91" w:rsidRPr="0035014A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3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7FE64D5" w14:textId="50C32E8D" w:rsidR="00C16D91" w:rsidRPr="0035014A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4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9002C94" w14:textId="6ADDB302" w:rsidR="00C16D91" w:rsidRPr="0035014A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5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2EAC3FF" w14:textId="5629411F" w:rsidR="00C16D91" w:rsidRPr="0035014A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6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4F72752C" w14:textId="07B42399" w:rsidR="00C16D91" w:rsidRPr="0035014A" w:rsidRDefault="00C16D91" w:rsidP="00C76909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7</w:t>
            </w:r>
          </w:p>
        </w:tc>
      </w:tr>
      <w:tr w:rsidR="00121578" w:rsidRPr="00497710" w14:paraId="0C596FCA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067BED4" w14:textId="7F86930C" w:rsidR="00121578" w:rsidRPr="002D26AD" w:rsidRDefault="00121578" w:rsidP="00633F17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2D26AD">
              <w:rPr>
                <w:rFonts w:ascii="Arial Narrow" w:hAnsi="Arial Narrow"/>
                <w:sz w:val="18"/>
                <w:szCs w:val="18"/>
              </w:rPr>
              <w:t>Mon directeur</w:t>
            </w:r>
            <w:r w:rsidR="00082514" w:rsidRPr="00497710">
              <w:rPr>
                <w:rFonts w:ascii="Arial Narrow" w:hAnsi="Arial Narrow"/>
                <w:sz w:val="18"/>
                <w:szCs w:val="18"/>
              </w:rPr>
              <w:t>/co-directeur</w:t>
            </w:r>
            <w:r w:rsidRPr="002D26AD">
              <w:rPr>
                <w:rFonts w:ascii="Arial Narrow" w:hAnsi="Arial Narrow"/>
                <w:sz w:val="18"/>
                <w:szCs w:val="18"/>
              </w:rPr>
              <w:t xml:space="preserve"> de stage me rencontrait régulièrement pour faire le suivi de mes apprentissages</w:t>
            </w:r>
            <w:r w:rsidR="00D63FB2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D63FB2" w:rsidRPr="00D63FB2">
              <w:rPr>
                <w:rFonts w:ascii="Arial Narrow" w:hAnsi="Arial Narrow"/>
                <w:sz w:val="18"/>
                <w:szCs w:val="18"/>
              </w:rPr>
              <w:t>et s’assurer que j’avais atteint les objectifs</w:t>
            </w:r>
            <w:r w:rsidR="00BD257E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67109A5D" w14:textId="77777777" w:rsidR="00121578" w:rsidRPr="00497710" w:rsidRDefault="00121578" w:rsidP="00633F17">
            <w:pPr>
              <w:jc w:val="both"/>
              <w:rPr>
                <w:rFonts w:ascii="Arial Narrow" w:hAnsi="Arial Narrow"/>
                <w:caps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02FEC957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0762682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84541902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84541902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7EC322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808694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30609605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30609605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110AF7E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91708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57808057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5780805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82951D3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986825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12213655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1221365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434ED2D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076403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13803273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13803273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4D7B8727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576863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09846850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0984685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6FCB8AA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986580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98953516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98953516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78450EE5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852647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6128572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56128572"/>
              </w:sdtContent>
            </w:sdt>
          </w:p>
        </w:tc>
      </w:tr>
      <w:tr w:rsidR="00121578" w:rsidRPr="00497710" w14:paraId="68F0DE75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F464EEE" w14:textId="0E49E7BB" w:rsidR="00121578" w:rsidRPr="00497710" w:rsidRDefault="009055BB" w:rsidP="00633F17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97710">
              <w:rPr>
                <w:rFonts w:ascii="Arial Narrow" w:hAnsi="Arial Narrow"/>
                <w:sz w:val="18"/>
                <w:szCs w:val="18"/>
              </w:rPr>
              <w:t xml:space="preserve">Mon </w:t>
            </w:r>
            <w:r w:rsidR="00082514" w:rsidRPr="002D26AD">
              <w:rPr>
                <w:rFonts w:ascii="Arial Narrow" w:hAnsi="Arial Narrow"/>
                <w:sz w:val="18"/>
                <w:szCs w:val="18"/>
              </w:rPr>
              <w:t>directeur</w:t>
            </w:r>
            <w:r w:rsidR="00082514" w:rsidRPr="00497710">
              <w:rPr>
                <w:rFonts w:ascii="Arial Narrow" w:hAnsi="Arial Narrow"/>
                <w:sz w:val="18"/>
                <w:szCs w:val="18"/>
              </w:rPr>
              <w:t>/co-directeur</w:t>
            </w:r>
            <w:r w:rsidR="00082514" w:rsidRPr="002D26A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497710">
              <w:rPr>
                <w:rFonts w:ascii="Arial Narrow" w:hAnsi="Arial Narrow"/>
                <w:sz w:val="18"/>
                <w:szCs w:val="18"/>
              </w:rPr>
              <w:t xml:space="preserve">de stage était disponible </w:t>
            </w:r>
            <w:r w:rsidR="00565A07">
              <w:rPr>
                <w:rFonts w:ascii="Arial Narrow" w:hAnsi="Arial Narrow"/>
                <w:sz w:val="18"/>
                <w:szCs w:val="18"/>
              </w:rPr>
              <w:t>pour discuter avec moi au besoin.</w:t>
            </w:r>
          </w:p>
          <w:p w14:paraId="04826A0F" w14:textId="33B46505" w:rsidR="00BE4E40" w:rsidRPr="00497710" w:rsidRDefault="00BE4E40" w:rsidP="00633F17">
            <w:pPr>
              <w:jc w:val="both"/>
              <w:rPr>
                <w:rFonts w:ascii="Arial Narrow" w:hAnsi="Arial Narrow"/>
                <w:caps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A2B6EA2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136407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99940425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9994042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4004A3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127143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55437760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55437760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25FE9524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64000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15024985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1502498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2AC5B33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26225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27759078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27759078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9337431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462313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90464646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90464646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5FD4C46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113087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33301448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33301448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4163F66A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698344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15194548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15194548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32F12A4F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600484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20283078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20283078"/>
              </w:sdtContent>
            </w:sdt>
          </w:p>
        </w:tc>
      </w:tr>
      <w:tr w:rsidR="00121578" w:rsidRPr="00497710" w14:paraId="55771606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6FCC1CD" w14:textId="31FC2CA8" w:rsidR="00121578" w:rsidRPr="00497710" w:rsidRDefault="009055BB" w:rsidP="00633F17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97710">
              <w:rPr>
                <w:rFonts w:ascii="Arial Narrow" w:hAnsi="Arial Narrow"/>
                <w:sz w:val="18"/>
                <w:szCs w:val="18"/>
              </w:rPr>
              <w:t xml:space="preserve">Mon </w:t>
            </w:r>
            <w:r w:rsidR="00082514" w:rsidRPr="002D26AD">
              <w:rPr>
                <w:rFonts w:ascii="Arial Narrow" w:hAnsi="Arial Narrow"/>
                <w:sz w:val="18"/>
                <w:szCs w:val="18"/>
              </w:rPr>
              <w:t>directeur</w:t>
            </w:r>
            <w:r w:rsidR="00082514" w:rsidRPr="00497710">
              <w:rPr>
                <w:rFonts w:ascii="Arial Narrow" w:hAnsi="Arial Narrow"/>
                <w:sz w:val="18"/>
                <w:szCs w:val="18"/>
              </w:rPr>
              <w:t>/co-directeur</w:t>
            </w:r>
            <w:r w:rsidR="00082514" w:rsidRPr="002D26A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497710">
              <w:rPr>
                <w:rFonts w:ascii="Arial Narrow" w:hAnsi="Arial Narrow"/>
                <w:sz w:val="18"/>
                <w:szCs w:val="18"/>
              </w:rPr>
              <w:t>de stage a su stimuler mon intérêt et ma curiosité.</w:t>
            </w:r>
          </w:p>
          <w:p w14:paraId="38179A42" w14:textId="7594E83E" w:rsidR="00BE4E40" w:rsidRPr="00497710" w:rsidRDefault="00BE4E40" w:rsidP="00633F17">
            <w:pPr>
              <w:jc w:val="both"/>
              <w:rPr>
                <w:rFonts w:ascii="Arial Narrow" w:hAnsi="Arial Narrow"/>
                <w:caps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C85BA27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48527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8300763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830076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14364C0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409970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81219072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81219072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017CF9E3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82073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71635770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7163577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28B2EAA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1329911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68315137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6831513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08A0840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38470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925014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0925014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A6B5215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36118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60073855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6007385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238D51F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130054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81052885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81052885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4954CE31" w14:textId="77777777" w:rsidR="00121578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109502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04690657" w:edGrp="everyone"/>
                <w:r w:rsidR="0012157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904690657"/>
              </w:sdtContent>
            </w:sdt>
          </w:p>
        </w:tc>
      </w:tr>
      <w:tr w:rsidR="00750BC6" w:rsidRPr="00497710" w14:paraId="5B165C1B" w14:textId="77777777" w:rsidTr="00BE4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4AF2972" w14:textId="419D494D" w:rsidR="00750BC6" w:rsidRPr="00497710" w:rsidRDefault="00A46F61" w:rsidP="00633F17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97710">
              <w:rPr>
                <w:rFonts w:ascii="Arial Narrow" w:hAnsi="Arial Narrow"/>
                <w:sz w:val="18"/>
                <w:szCs w:val="18"/>
              </w:rPr>
              <w:t xml:space="preserve">Mon </w:t>
            </w:r>
            <w:r w:rsidR="00082514" w:rsidRPr="002D26AD">
              <w:rPr>
                <w:rFonts w:ascii="Arial Narrow" w:hAnsi="Arial Narrow"/>
                <w:sz w:val="18"/>
                <w:szCs w:val="18"/>
              </w:rPr>
              <w:t>directeur</w:t>
            </w:r>
            <w:r w:rsidR="00082514" w:rsidRPr="00497710">
              <w:rPr>
                <w:rFonts w:ascii="Arial Narrow" w:hAnsi="Arial Narrow"/>
                <w:sz w:val="18"/>
                <w:szCs w:val="18"/>
              </w:rPr>
              <w:t>/co-directeur</w:t>
            </w:r>
            <w:r w:rsidR="00082514" w:rsidRPr="002D26A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497710">
              <w:rPr>
                <w:rFonts w:ascii="Arial Narrow" w:hAnsi="Arial Narrow"/>
                <w:sz w:val="18"/>
                <w:szCs w:val="18"/>
              </w:rPr>
              <w:t>de stage s’assurait que j’avais atteint les objectifs d’apprentissage des stages dont il était responsable (ex. questions orales, questions écrites).</w:t>
            </w:r>
          </w:p>
          <w:p w14:paraId="5410B4CA" w14:textId="5BDCA476" w:rsidR="00BE4E40" w:rsidRPr="00497710" w:rsidRDefault="00BE4E40" w:rsidP="00633F17">
            <w:pPr>
              <w:jc w:val="both"/>
              <w:rPr>
                <w:rFonts w:ascii="Arial Narrow" w:hAnsi="Arial Narrow"/>
                <w:caps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FF49D99" w14:textId="77777777" w:rsidR="00750BC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516960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76681323" w:edGrp="everyone"/>
                <w:r w:rsidR="00750BC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7668132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64EC5DC" w14:textId="77777777" w:rsidR="00750BC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106925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38398354" w:edGrp="everyone"/>
                <w:r w:rsidR="00750BC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38398354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17094325" w14:textId="77777777" w:rsidR="00750BC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6922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70522192" w:edGrp="everyone"/>
                <w:r w:rsidR="00750BC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770522192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9619B16" w14:textId="77777777" w:rsidR="00750BC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93254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33297384" w:edGrp="everyone"/>
                <w:r w:rsidR="00750BC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43329738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087811F" w14:textId="77777777" w:rsidR="00750BC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675646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83100848" w:edGrp="everyone"/>
                <w:r w:rsidR="00750BC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83100848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9714BD8" w14:textId="77777777" w:rsidR="00750BC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3647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51433032" w:edGrp="everyone"/>
                <w:r w:rsidR="00750BC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251433032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4A775F2E" w14:textId="77777777" w:rsidR="00750BC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302398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14441386" w:edGrp="everyone"/>
                <w:r w:rsidR="00750BC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714441386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608B4D03" w14:textId="77777777" w:rsidR="00750BC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74132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13111149" w:edGrp="everyone"/>
                <w:r w:rsidR="00750BC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13111149"/>
              </w:sdtContent>
            </w:sdt>
          </w:p>
        </w:tc>
      </w:tr>
      <w:tr w:rsidR="00BE4F62" w:rsidRPr="00497710" w14:paraId="2BC8CA51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78A6DCB" w14:textId="0AD243BC" w:rsidR="00BE4F62" w:rsidRPr="00497710" w:rsidRDefault="00A46F61" w:rsidP="00633F17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97710">
              <w:rPr>
                <w:rFonts w:ascii="Arial Narrow" w:hAnsi="Arial Narrow"/>
                <w:sz w:val="18"/>
                <w:szCs w:val="18"/>
              </w:rPr>
              <w:t xml:space="preserve">Mon </w:t>
            </w:r>
            <w:r w:rsidR="00082514" w:rsidRPr="002D26AD">
              <w:rPr>
                <w:rFonts w:ascii="Arial Narrow" w:hAnsi="Arial Narrow"/>
                <w:sz w:val="18"/>
                <w:szCs w:val="18"/>
              </w:rPr>
              <w:t>directeur</w:t>
            </w:r>
            <w:r w:rsidR="00082514" w:rsidRPr="00497710">
              <w:rPr>
                <w:rFonts w:ascii="Arial Narrow" w:hAnsi="Arial Narrow"/>
                <w:sz w:val="18"/>
                <w:szCs w:val="18"/>
              </w:rPr>
              <w:t>/co-directeur</w:t>
            </w:r>
            <w:r w:rsidR="00082514" w:rsidRPr="002D26AD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Pr="00497710">
              <w:rPr>
                <w:rFonts w:ascii="Arial Narrow" w:hAnsi="Arial Narrow"/>
                <w:sz w:val="18"/>
                <w:szCs w:val="18"/>
              </w:rPr>
              <w:t>de stage a</w:t>
            </w:r>
            <w:r w:rsidR="002A2C3A"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Pr="00497710">
              <w:rPr>
                <w:rFonts w:ascii="Arial Narrow" w:hAnsi="Arial Narrow"/>
                <w:sz w:val="18"/>
                <w:szCs w:val="18"/>
              </w:rPr>
              <w:t>dans l’ensemble</w:t>
            </w:r>
            <w:r w:rsidR="002A2C3A">
              <w:rPr>
                <w:rFonts w:ascii="Arial Narrow" w:hAnsi="Arial Narrow"/>
                <w:sz w:val="18"/>
                <w:szCs w:val="18"/>
              </w:rPr>
              <w:t>,</w:t>
            </w:r>
            <w:r w:rsidRPr="00497710">
              <w:rPr>
                <w:rFonts w:ascii="Arial Narrow" w:hAnsi="Arial Narrow"/>
                <w:sz w:val="18"/>
                <w:szCs w:val="18"/>
              </w:rPr>
              <w:t xml:space="preserve"> été professionnel et respectueux.</w:t>
            </w:r>
          </w:p>
          <w:p w14:paraId="2CE78D72" w14:textId="7AEF6013" w:rsidR="00BE4E40" w:rsidRPr="00497710" w:rsidRDefault="00BE4E40" w:rsidP="00633F17">
            <w:pPr>
              <w:jc w:val="both"/>
              <w:rPr>
                <w:rFonts w:ascii="Arial Narrow" w:hAnsi="Arial Narrow"/>
                <w:caps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4A2A131F" w14:textId="77777777" w:rsidR="00BE4F62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65474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39915714" w:edGrp="everyone"/>
                <w:r w:rsidR="00BE4F62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3991571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B2C7BC1" w14:textId="77777777" w:rsidR="00BE4F62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71718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20295034" w:edGrp="everyone"/>
                <w:r w:rsidR="00BE4F62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920295034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04947FBF" w14:textId="77777777" w:rsidR="00BE4F62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6338371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05515389" w:edGrp="everyone"/>
                <w:r w:rsidR="00BE4F62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0551538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4FF573B0" w14:textId="77777777" w:rsidR="00BE4F62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9398583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20118223" w:edGrp="everyone"/>
                <w:r w:rsidR="00BE4F62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42011822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66414B6" w14:textId="77777777" w:rsidR="00BE4F62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74811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44963558" w:edGrp="everyone"/>
                <w:r w:rsidR="00BE4F62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44963558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187B4191" w14:textId="77777777" w:rsidR="00BE4F62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90923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93436597" w:edGrp="everyone"/>
                <w:r w:rsidR="00BE4F62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9343659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4B8F1B09" w14:textId="77777777" w:rsidR="00BE4F62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33830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69984117" w:edGrp="everyone"/>
                <w:r w:rsidR="00BE4F62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69984117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4C0D0D6C" w14:textId="77777777" w:rsidR="00BE4F62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588779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35970884" w:edGrp="everyone"/>
                <w:r w:rsidR="00BE4F62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35970884"/>
              </w:sdtContent>
            </w:sdt>
          </w:p>
        </w:tc>
      </w:tr>
      <w:tr w:rsidR="00C16D91" w:rsidRPr="00497710" w14:paraId="70901D48" w14:textId="6FDB058A" w:rsidTr="00BE4F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44C7DE7" w14:textId="35C2F675" w:rsidR="00C16D91" w:rsidRPr="00497710" w:rsidRDefault="00A46F61" w:rsidP="00633F17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497710">
              <w:rPr>
                <w:rFonts w:ascii="Arial Narrow" w:hAnsi="Arial Narrow"/>
                <w:sz w:val="18"/>
                <w:szCs w:val="18"/>
              </w:rPr>
              <w:t>J’ai</w:t>
            </w:r>
            <w:r w:rsidR="00630E36">
              <w:rPr>
                <w:rFonts w:ascii="Arial Narrow" w:hAnsi="Arial Narrow"/>
                <w:sz w:val="18"/>
                <w:szCs w:val="18"/>
              </w:rPr>
              <w:t xml:space="preserve">, </w:t>
            </w:r>
            <w:r w:rsidRPr="00497710">
              <w:rPr>
                <w:rFonts w:ascii="Arial Narrow" w:hAnsi="Arial Narrow"/>
                <w:sz w:val="18"/>
                <w:szCs w:val="18"/>
              </w:rPr>
              <w:t>dans l’ensemble</w:t>
            </w:r>
            <w:r w:rsidR="00630E36">
              <w:rPr>
                <w:rFonts w:ascii="Arial Narrow" w:hAnsi="Arial Narrow"/>
                <w:sz w:val="18"/>
                <w:szCs w:val="18"/>
              </w:rPr>
              <w:t>,</w:t>
            </w:r>
            <w:r w:rsidRPr="00497710">
              <w:rPr>
                <w:rFonts w:ascii="Arial Narrow" w:hAnsi="Arial Narrow"/>
                <w:sz w:val="18"/>
                <w:szCs w:val="18"/>
              </w:rPr>
              <w:t xml:space="preserve"> apprécié mon expérience de stage et je recommanderais mon directeur à de futurs </w:t>
            </w:r>
            <w:r w:rsidR="00630E36">
              <w:rPr>
                <w:rFonts w:ascii="Arial Narrow" w:hAnsi="Arial Narrow"/>
                <w:sz w:val="18"/>
                <w:szCs w:val="18"/>
              </w:rPr>
              <w:t>candidats.</w:t>
            </w:r>
          </w:p>
          <w:p w14:paraId="01B3FA25" w14:textId="2A10BF58" w:rsidR="00BE4E40" w:rsidRPr="00497710" w:rsidRDefault="00BE4E40" w:rsidP="00633F17">
            <w:pPr>
              <w:jc w:val="both"/>
              <w:rPr>
                <w:rFonts w:ascii="Arial Narrow" w:hAnsi="Arial Narrow"/>
                <w:caps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2B90313" w14:textId="69E96879" w:rsidR="00C16D91" w:rsidRPr="00497710" w:rsidRDefault="00D92DAF" w:rsidP="00C76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544372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65999174" w:edGrp="everyone"/>
                <w:r w:rsidR="00C7690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46599917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54860C" w14:textId="152D556A" w:rsidR="00C16D91" w:rsidRPr="00497710" w:rsidRDefault="00D92DAF" w:rsidP="00C76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95790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86420825" w:edGrp="everyone"/>
                <w:r w:rsidR="00C7690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86420825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5A858A95" w14:textId="4E8B9AD8" w:rsidR="00C16D91" w:rsidRPr="00497710" w:rsidRDefault="00D92DAF" w:rsidP="00C76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4152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50179335" w:edGrp="everyone"/>
                <w:r w:rsidR="00C7690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5017933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C40637E" w14:textId="5D06032A" w:rsidR="00C16D91" w:rsidRPr="00497710" w:rsidRDefault="00D92DAF" w:rsidP="00C76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182817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2069913" w:edGrp="everyone"/>
                <w:r w:rsidR="00C7690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206991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C938FB3" w14:textId="74A751AE" w:rsidR="00C16D91" w:rsidRPr="00497710" w:rsidRDefault="00D92DAF" w:rsidP="00C76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78841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05410463" w:edGrp="everyone"/>
                <w:r w:rsidR="00C7690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05410463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07767A8" w14:textId="4A2D9419" w:rsidR="00C16D91" w:rsidRPr="00497710" w:rsidRDefault="00D92DAF" w:rsidP="00C76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544905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29705477" w:edGrp="everyone"/>
                <w:r w:rsidR="00C7690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2970547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62D103A" w14:textId="729FDF0C" w:rsidR="00C16D91" w:rsidRPr="00497710" w:rsidRDefault="00D92DAF" w:rsidP="00C76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557237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41934159" w:edGrp="everyone"/>
                <w:r w:rsidR="00C7690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41934159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33C6BFEB" w14:textId="69FE7A86" w:rsidR="00C16D91" w:rsidRPr="00497710" w:rsidRDefault="00D92DAF" w:rsidP="00C76909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417557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90304193" w:edGrp="everyone"/>
                <w:r w:rsidR="00C76909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90304193"/>
              </w:sdtContent>
            </w:sdt>
          </w:p>
        </w:tc>
      </w:tr>
    </w:tbl>
    <w:p w14:paraId="534B831D" w14:textId="77777777" w:rsidR="00BE4F62" w:rsidRDefault="00BE4F62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312AD8" w14:paraId="3C36386B" w14:textId="77777777" w:rsidTr="003A2766">
        <w:trPr>
          <w:trHeight w:val="1626"/>
        </w:trPr>
        <w:tc>
          <w:tcPr>
            <w:tcW w:w="10762" w:type="dxa"/>
          </w:tcPr>
          <w:p w14:paraId="39BD3D05" w14:textId="77777777" w:rsidR="00312AD8" w:rsidRDefault="003A2766" w:rsidP="003A2766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2766">
              <w:rPr>
                <w:rFonts w:ascii="Arial Narrow" w:hAnsi="Arial Narrow"/>
                <w:b/>
                <w:bCs/>
                <w:sz w:val="18"/>
                <w:szCs w:val="18"/>
              </w:rPr>
              <w:t>Commentaires (ce que vous avez aimé / ce qui pourrait être amélioré)</w:t>
            </w:r>
          </w:p>
          <w:p w14:paraId="33A78215" w14:textId="373BE48E" w:rsidR="003A2766" w:rsidRPr="00771485" w:rsidRDefault="003A2766" w:rsidP="003A2766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ermStart w:id="6040538" w:edGrp="everyone"/>
            <w:permEnd w:id="6040538"/>
          </w:p>
        </w:tc>
      </w:tr>
    </w:tbl>
    <w:p w14:paraId="514114EB" w14:textId="77777777" w:rsidR="00BE4F62" w:rsidRDefault="00BE4F62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5944"/>
        <w:gridCol w:w="602"/>
        <w:gridCol w:w="602"/>
        <w:gridCol w:w="603"/>
        <w:gridCol w:w="602"/>
        <w:gridCol w:w="602"/>
        <w:gridCol w:w="603"/>
        <w:gridCol w:w="602"/>
        <w:gridCol w:w="602"/>
        <w:gridCol w:w="6"/>
      </w:tblGrid>
      <w:tr w:rsidR="00075FCC" w:rsidRPr="00187EB3" w14:paraId="52A8DA01" w14:textId="77777777" w:rsidTr="008A54D3">
        <w:tc>
          <w:tcPr>
            <w:tcW w:w="10778" w:type="dxa"/>
            <w:gridSpan w:val="11"/>
            <w:shd w:val="clear" w:color="auto" w:fill="auto"/>
          </w:tcPr>
          <w:p w14:paraId="2CAF0D95" w14:textId="31751C55" w:rsidR="00075FCC" w:rsidRPr="00187EB3" w:rsidRDefault="00075FCC" w:rsidP="008A54D3">
            <w:pPr>
              <w:spacing w:before="160" w:after="16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ÉVALUATION DU </w:t>
            </w:r>
            <w:r w:rsidRPr="007E55D6">
              <w:rPr>
                <w:rFonts w:ascii="Arial Narrow" w:hAnsi="Arial Narrow"/>
                <w:b/>
                <w:bCs/>
                <w:sz w:val="20"/>
                <w:szCs w:val="20"/>
              </w:rPr>
              <w:t>MILIEU D’ACCUEIL PRINCIPAL</w:t>
            </w:r>
          </w:p>
        </w:tc>
      </w:tr>
      <w:tr w:rsidR="00497710" w:rsidRPr="0035014A" w14:paraId="732BB951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00829B6" w14:textId="77777777" w:rsidR="00497710" w:rsidRPr="0035014A" w:rsidRDefault="00497710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434EDE1" w14:textId="57E72BB7" w:rsidR="00497710" w:rsidRPr="0035014A" w:rsidRDefault="00626312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proofErr w:type="spellStart"/>
            <w:r w:rsidRPr="0035014A">
              <w:rPr>
                <w:rFonts w:ascii="Arial Narrow" w:hAnsi="Arial Narrow"/>
                <w:b/>
                <w:bCs/>
                <w:sz w:val="14"/>
                <w:szCs w:val="14"/>
              </w:rPr>
              <w:t>s.o</w:t>
            </w:r>
            <w:proofErr w:type="spellEnd"/>
            <w:r w:rsidRPr="0035014A">
              <w:rPr>
                <w:rFonts w:ascii="Arial Narrow" w:hAnsi="Arial Narrow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96A483" w14:textId="77777777" w:rsidR="00497710" w:rsidRPr="0035014A" w:rsidRDefault="00497710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1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731F98C" w14:textId="77777777" w:rsidR="00497710" w:rsidRPr="0035014A" w:rsidRDefault="00497710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2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033F6666" w14:textId="77777777" w:rsidR="00497710" w:rsidRPr="0035014A" w:rsidRDefault="00497710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3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248182B" w14:textId="77777777" w:rsidR="00497710" w:rsidRPr="0035014A" w:rsidRDefault="00497710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4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12D3FD8C" w14:textId="77777777" w:rsidR="00497710" w:rsidRPr="0035014A" w:rsidRDefault="00497710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5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9B298C2" w14:textId="77777777" w:rsidR="00497710" w:rsidRPr="0035014A" w:rsidRDefault="00497710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6</w:t>
            </w:r>
          </w:p>
        </w:tc>
        <w:tc>
          <w:tcPr>
            <w:tcW w:w="608" w:type="dxa"/>
            <w:gridSpan w:val="2"/>
            <w:tcBorders>
              <w:bottom w:val="single" w:sz="4" w:space="0" w:color="auto"/>
            </w:tcBorders>
            <w:vAlign w:val="center"/>
          </w:tcPr>
          <w:p w14:paraId="039B2D76" w14:textId="77777777" w:rsidR="00497710" w:rsidRPr="0035014A" w:rsidRDefault="00497710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7</w:t>
            </w:r>
          </w:p>
        </w:tc>
      </w:tr>
      <w:tr w:rsidR="00497710" w:rsidRPr="00497710" w14:paraId="657F1E49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30E0549" w14:textId="44E13D1A" w:rsidR="00BD09FB" w:rsidRDefault="007E55D6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E55D6">
              <w:rPr>
                <w:rFonts w:ascii="Arial Narrow" w:hAnsi="Arial Narrow"/>
                <w:sz w:val="18"/>
                <w:szCs w:val="18"/>
              </w:rPr>
              <w:t xml:space="preserve">Mon plan de </w:t>
            </w:r>
            <w:r w:rsidR="009E0D49">
              <w:rPr>
                <w:rFonts w:ascii="Arial Narrow" w:hAnsi="Arial Narrow"/>
                <w:sz w:val="18"/>
                <w:szCs w:val="18"/>
              </w:rPr>
              <w:t>formation</w:t>
            </w:r>
            <w:r w:rsidRPr="007E55D6">
              <w:rPr>
                <w:rFonts w:ascii="Arial Narrow" w:hAnsi="Arial Narrow"/>
                <w:sz w:val="18"/>
                <w:szCs w:val="18"/>
              </w:rPr>
              <w:t xml:space="preserve"> était bien structuré</w:t>
            </w:r>
            <w:r w:rsidR="00BD09FB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69B571FE" w14:textId="57B89C0D" w:rsidR="00BD09FB" w:rsidRPr="00016669" w:rsidRDefault="00BD09FB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0E30ECA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327819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78264610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97826461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BB3C57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29748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49563886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949563886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1706B13F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79756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79458251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79458251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6CA76FB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157532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83857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48385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04364C2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52277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8837013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8837013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447D3DC5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0760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44431640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4443164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3B7797F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596473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00421348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900421348"/>
              </w:sdtContent>
            </w:sdt>
          </w:p>
        </w:tc>
        <w:tc>
          <w:tcPr>
            <w:tcW w:w="608" w:type="dxa"/>
            <w:gridSpan w:val="2"/>
            <w:tcBorders>
              <w:bottom w:val="single" w:sz="4" w:space="0" w:color="auto"/>
            </w:tcBorders>
            <w:vAlign w:val="center"/>
          </w:tcPr>
          <w:p w14:paraId="00BCC931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557010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81454341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81454341"/>
              </w:sdtContent>
            </w:sdt>
          </w:p>
        </w:tc>
      </w:tr>
      <w:tr w:rsidR="00497710" w:rsidRPr="00497710" w14:paraId="75E3C7B8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262ED25" w14:textId="52485383" w:rsidR="00497710" w:rsidRDefault="00ED65A0" w:rsidP="007E55D6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Mon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 xml:space="preserve"> stage m’</w:t>
            </w:r>
            <w:r>
              <w:rPr>
                <w:rFonts w:ascii="Arial Narrow" w:hAnsi="Arial Narrow"/>
                <w:sz w:val="18"/>
                <w:szCs w:val="18"/>
              </w:rPr>
              <w:t>a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 xml:space="preserve"> permis de progresser dans mon apprentissage et de couvrir le syllabus.</w:t>
            </w:r>
          </w:p>
          <w:p w14:paraId="6B0524A3" w14:textId="7F1C0EFE" w:rsidR="00BD09FB" w:rsidRPr="00016669" w:rsidRDefault="00BD09FB" w:rsidP="007E55D6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F5B671E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15282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95019135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49501913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08FC4F0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341967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58592254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58592254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1682F944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808624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83334736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83334736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9A16385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200050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67448648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67448648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F73B988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873064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49591054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49591054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15A19CE8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710062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57444977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75744497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40D258D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326160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9691472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9691472"/>
              </w:sdtContent>
            </w:sdt>
          </w:p>
        </w:tc>
        <w:tc>
          <w:tcPr>
            <w:tcW w:w="608" w:type="dxa"/>
            <w:gridSpan w:val="2"/>
            <w:tcBorders>
              <w:bottom w:val="single" w:sz="4" w:space="0" w:color="auto"/>
            </w:tcBorders>
            <w:vAlign w:val="center"/>
          </w:tcPr>
          <w:p w14:paraId="3766980C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8414589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76306561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76306561"/>
              </w:sdtContent>
            </w:sdt>
          </w:p>
        </w:tc>
      </w:tr>
      <w:tr w:rsidR="00497710" w:rsidRPr="00497710" w14:paraId="7327C683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DF5015E" w14:textId="027FA88F" w:rsidR="00497710" w:rsidRDefault="00ED65A0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Mon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 xml:space="preserve"> stage m’</w:t>
            </w:r>
            <w:r>
              <w:rPr>
                <w:rFonts w:ascii="Arial Narrow" w:hAnsi="Arial Narrow"/>
                <w:sz w:val="18"/>
                <w:szCs w:val="18"/>
              </w:rPr>
              <w:t>a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 xml:space="preserve"> permis de développer mes compétences pratiques sur le plan </w:t>
            </w:r>
            <w:r w:rsidR="00016669" w:rsidRPr="00016669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analytique 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>(ex. utilisation des appareils de laboratoire, observation du fonctionnement et entretien de différents appareils)</w:t>
            </w:r>
            <w:r w:rsidR="00BD09FB">
              <w:rPr>
                <w:rFonts w:ascii="Arial Narrow" w:hAnsi="Arial Narrow"/>
                <w:sz w:val="18"/>
                <w:szCs w:val="18"/>
              </w:rPr>
              <w:t>.</w:t>
            </w:r>
          </w:p>
          <w:p w14:paraId="2D5292DF" w14:textId="119FDA7A" w:rsidR="00BD09FB" w:rsidRPr="00016669" w:rsidRDefault="00BD09FB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3D92D82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894737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41105094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4110509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DB3AC6B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97348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07844536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207844536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00EA56B2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91839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76004105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7600410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90CABA1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04448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95961289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9596128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6210579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90860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37064697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37064697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2BDBCAED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146358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84369490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8436949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A04A304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949201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98128232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98128232"/>
              </w:sdtContent>
            </w:sdt>
          </w:p>
        </w:tc>
        <w:tc>
          <w:tcPr>
            <w:tcW w:w="608" w:type="dxa"/>
            <w:gridSpan w:val="2"/>
            <w:tcBorders>
              <w:bottom w:val="single" w:sz="4" w:space="0" w:color="auto"/>
            </w:tcBorders>
            <w:vAlign w:val="center"/>
          </w:tcPr>
          <w:p w14:paraId="0EEE9DC8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768749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69334814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69334814"/>
              </w:sdtContent>
            </w:sdt>
          </w:p>
        </w:tc>
      </w:tr>
      <w:tr w:rsidR="00497710" w:rsidRPr="00497710" w14:paraId="07E581ED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AEA495F" w14:textId="2DDB1D8B" w:rsidR="00497710" w:rsidRDefault="00ED65A0" w:rsidP="007E55D6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Mon</w:t>
            </w:r>
            <w:r w:rsidRPr="00016669">
              <w:rPr>
                <w:rFonts w:ascii="Arial Narrow" w:hAnsi="Arial Narrow"/>
                <w:sz w:val="18"/>
                <w:szCs w:val="18"/>
              </w:rPr>
              <w:t xml:space="preserve"> stage m’</w:t>
            </w:r>
            <w:r>
              <w:rPr>
                <w:rFonts w:ascii="Arial Narrow" w:hAnsi="Arial Narrow"/>
                <w:sz w:val="18"/>
                <w:szCs w:val="18"/>
              </w:rPr>
              <w:t>a</w:t>
            </w:r>
            <w:r w:rsidRPr="00016669">
              <w:rPr>
                <w:rFonts w:ascii="Arial Narrow" w:hAnsi="Arial Narrow"/>
                <w:sz w:val="18"/>
                <w:szCs w:val="18"/>
              </w:rPr>
              <w:t xml:space="preserve"> permis 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 xml:space="preserve">de développer mes compétences sur le plan </w:t>
            </w:r>
            <w:r w:rsidR="00016669" w:rsidRPr="00CA0CF9">
              <w:rPr>
                <w:rFonts w:ascii="Arial Narrow" w:hAnsi="Arial Narrow"/>
                <w:b/>
                <w:bCs/>
                <w:sz w:val="18"/>
                <w:szCs w:val="18"/>
              </w:rPr>
              <w:t>clinique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br/>
              <w:t xml:space="preserve">(ex. interactions avec les autres professionnels : infirmières, médecins, </w:t>
            </w:r>
            <w:r w:rsidR="00A8504C" w:rsidRPr="00016669">
              <w:rPr>
                <w:rFonts w:ascii="Arial Narrow" w:hAnsi="Arial Narrow"/>
                <w:sz w:val="18"/>
                <w:szCs w:val="18"/>
              </w:rPr>
              <w:t>pharmaciens ;</w:t>
            </w:r>
            <w:r w:rsidR="00016669" w:rsidRPr="00016669">
              <w:rPr>
                <w:rFonts w:ascii="Arial Narrow" w:hAnsi="Arial Narrow"/>
                <w:sz w:val="18"/>
                <w:szCs w:val="18"/>
              </w:rPr>
              <w:t xml:space="preserve"> stage d’observation sur des unités de soins ou clinique).</w:t>
            </w:r>
          </w:p>
          <w:p w14:paraId="4EE9D55A" w14:textId="46805BAA" w:rsidR="00BD09FB" w:rsidRPr="00016669" w:rsidRDefault="00BD09FB" w:rsidP="007E55D6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BAAC40B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545105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6967879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696787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12FDED8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4784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69138541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69138541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0484E043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75339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68158614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6815861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89C0B01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51832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43322673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4332267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55F2D10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394463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54804966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754804966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F50707D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92571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4570024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8457002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4BF855A8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305985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08166426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08166426"/>
              </w:sdtContent>
            </w:sdt>
          </w:p>
        </w:tc>
        <w:tc>
          <w:tcPr>
            <w:tcW w:w="608" w:type="dxa"/>
            <w:gridSpan w:val="2"/>
            <w:tcBorders>
              <w:bottom w:val="single" w:sz="4" w:space="0" w:color="auto"/>
            </w:tcBorders>
            <w:vAlign w:val="center"/>
          </w:tcPr>
          <w:p w14:paraId="10FAFDC1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637616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71621997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71621997"/>
              </w:sdtContent>
            </w:sdt>
          </w:p>
        </w:tc>
      </w:tr>
      <w:tr w:rsidR="00497710" w:rsidRPr="00497710" w14:paraId="31842124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5554839C" w14:textId="6BCD3FBB" w:rsidR="00497710" w:rsidRDefault="00ED65A0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Mon</w:t>
            </w:r>
            <w:r w:rsidRPr="00016669">
              <w:rPr>
                <w:rFonts w:ascii="Arial Narrow" w:hAnsi="Arial Narrow"/>
                <w:sz w:val="18"/>
                <w:szCs w:val="18"/>
              </w:rPr>
              <w:t xml:space="preserve"> stage m’</w:t>
            </w:r>
            <w:r>
              <w:rPr>
                <w:rFonts w:ascii="Arial Narrow" w:hAnsi="Arial Narrow"/>
                <w:sz w:val="18"/>
                <w:szCs w:val="18"/>
              </w:rPr>
              <w:t>a</w:t>
            </w:r>
            <w:r w:rsidRPr="00016669">
              <w:rPr>
                <w:rFonts w:ascii="Arial Narrow" w:hAnsi="Arial Narrow"/>
                <w:sz w:val="18"/>
                <w:szCs w:val="18"/>
              </w:rPr>
              <w:t xml:space="preserve"> permis </w:t>
            </w:r>
            <w:r w:rsidR="00BD09FB" w:rsidRPr="00BD09FB">
              <w:rPr>
                <w:rFonts w:ascii="Arial Narrow" w:hAnsi="Arial Narrow"/>
                <w:sz w:val="18"/>
                <w:szCs w:val="18"/>
              </w:rPr>
              <w:t xml:space="preserve">de développer mes compétences en </w:t>
            </w:r>
            <w:r w:rsidR="00BD09FB" w:rsidRPr="000F1FF1">
              <w:rPr>
                <w:rFonts w:ascii="Arial Narrow" w:hAnsi="Arial Narrow"/>
                <w:b/>
                <w:bCs/>
                <w:sz w:val="18"/>
                <w:szCs w:val="18"/>
              </w:rPr>
              <w:t>gestion</w:t>
            </w:r>
            <w:r w:rsidR="00BD09FB" w:rsidRPr="00BD09F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D09FB" w:rsidRPr="00BD09FB">
              <w:rPr>
                <w:rFonts w:ascii="Arial Narrow" w:hAnsi="Arial Narrow"/>
                <w:sz w:val="18"/>
                <w:szCs w:val="18"/>
              </w:rPr>
              <w:br/>
              <w:t>(ex. participer aux réunions, appels d’offre, interaction avec les approvisionnements et achats du centre hospitalier, évaluation des compétences techniques des technologistes).</w:t>
            </w:r>
          </w:p>
          <w:p w14:paraId="0412762B" w14:textId="7CBF62FE" w:rsidR="00BD09FB" w:rsidRPr="00016669" w:rsidRDefault="00BD09FB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34BFC81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153647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14133207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01413320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22B323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40803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87278289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87278289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F3F0A20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6253087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84723456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484723456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074413E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61702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43114168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43114168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6F7DCA3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9807969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14876303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14876303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5DD82F75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632524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92146630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9214663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49A177F7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130850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55084128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55084128"/>
              </w:sdtContent>
            </w:sdt>
          </w:p>
        </w:tc>
        <w:tc>
          <w:tcPr>
            <w:tcW w:w="608" w:type="dxa"/>
            <w:gridSpan w:val="2"/>
            <w:tcBorders>
              <w:bottom w:val="single" w:sz="4" w:space="0" w:color="auto"/>
            </w:tcBorders>
            <w:vAlign w:val="center"/>
          </w:tcPr>
          <w:p w14:paraId="52841E1D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395557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67216565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67216565"/>
              </w:sdtContent>
            </w:sdt>
          </w:p>
        </w:tc>
      </w:tr>
      <w:tr w:rsidR="007E55D6" w:rsidRPr="00497710" w14:paraId="4DBE1E4F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0A9122D" w14:textId="1A58F6A1" w:rsidR="007E55D6" w:rsidRDefault="00ED65A0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Mon</w:t>
            </w:r>
            <w:r w:rsidRPr="00016669">
              <w:rPr>
                <w:rFonts w:ascii="Arial Narrow" w:hAnsi="Arial Narrow"/>
                <w:sz w:val="18"/>
                <w:szCs w:val="18"/>
              </w:rPr>
              <w:t xml:space="preserve"> stage m’</w:t>
            </w:r>
            <w:r>
              <w:rPr>
                <w:rFonts w:ascii="Arial Narrow" w:hAnsi="Arial Narrow"/>
                <w:sz w:val="18"/>
                <w:szCs w:val="18"/>
              </w:rPr>
              <w:t>a</w:t>
            </w:r>
            <w:r w:rsidRPr="00016669">
              <w:rPr>
                <w:rFonts w:ascii="Arial Narrow" w:hAnsi="Arial Narrow"/>
                <w:sz w:val="18"/>
                <w:szCs w:val="18"/>
              </w:rPr>
              <w:t xml:space="preserve"> permis </w:t>
            </w:r>
            <w:r w:rsidR="00BD09FB" w:rsidRPr="00BD09FB">
              <w:rPr>
                <w:rFonts w:ascii="Arial Narrow" w:hAnsi="Arial Narrow"/>
                <w:sz w:val="18"/>
                <w:szCs w:val="18"/>
              </w:rPr>
              <w:t xml:space="preserve">de développer mes compétences sur le plan de la </w:t>
            </w:r>
            <w:r w:rsidR="00BD09FB" w:rsidRPr="000F1FF1">
              <w:rPr>
                <w:rFonts w:ascii="Arial Narrow" w:hAnsi="Arial Narrow"/>
                <w:b/>
                <w:bCs/>
                <w:sz w:val="18"/>
                <w:szCs w:val="18"/>
              </w:rPr>
              <w:t>communication et de l’enseignement</w:t>
            </w:r>
            <w:r w:rsidR="00BD09FB">
              <w:rPr>
                <w:rFonts w:ascii="Arial Narrow" w:hAnsi="Arial Narrow"/>
                <w:sz w:val="18"/>
                <w:szCs w:val="18"/>
              </w:rPr>
              <w:t xml:space="preserve"> </w:t>
            </w:r>
            <w:r w:rsidR="00BD09FB" w:rsidRPr="00BD09FB">
              <w:rPr>
                <w:rFonts w:ascii="Arial Narrow" w:hAnsi="Arial Narrow"/>
                <w:sz w:val="18"/>
                <w:szCs w:val="18"/>
              </w:rPr>
              <w:t>(ex. formations continues aux technologistes, production de matériel éducatif pour les autres professionnels de la santé).</w:t>
            </w:r>
          </w:p>
          <w:p w14:paraId="0B202F7F" w14:textId="514F6068" w:rsidR="00BD09FB" w:rsidRPr="00016669" w:rsidRDefault="00BD09FB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CCADAD3" w14:textId="3C79D935" w:rsidR="007E55D6" w:rsidRPr="00497710" w:rsidRDefault="00D92DAF" w:rsidP="008A54D3">
            <w:pPr>
              <w:jc w:val="center"/>
              <w:rPr>
                <w:rFonts w:ascii="Arial Narrow" w:hAnsi="Arial Narrow"/>
                <w:b/>
                <w:bCs/>
                <w:cap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830634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02263428" w:edGrp="everyone"/>
                <w:r w:rsidR="00846E0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002263428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39B9A1" w14:textId="5171F7CF" w:rsidR="007E55D6" w:rsidRPr="00497710" w:rsidRDefault="00D92DAF" w:rsidP="008A54D3">
            <w:pPr>
              <w:jc w:val="center"/>
              <w:rPr>
                <w:rFonts w:ascii="Arial Narrow" w:hAnsi="Arial Narrow"/>
                <w:b/>
                <w:bCs/>
                <w:cap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394393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82836458" w:edGrp="everyone"/>
                <w:r w:rsidR="00846E0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82836458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A931B65" w14:textId="2788A66E" w:rsidR="007E55D6" w:rsidRPr="00497710" w:rsidRDefault="00D92DAF" w:rsidP="008A54D3">
            <w:pPr>
              <w:jc w:val="center"/>
              <w:rPr>
                <w:rFonts w:ascii="Arial Narrow" w:hAnsi="Arial Narrow"/>
                <w:b/>
                <w:bCs/>
                <w:cap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94750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55540720" w:edGrp="everyone"/>
                <w:r w:rsidR="00846E0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5554072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88EDD97" w14:textId="5E98729F" w:rsidR="007E55D6" w:rsidRPr="00497710" w:rsidRDefault="00D92DAF" w:rsidP="008A54D3">
            <w:pPr>
              <w:jc w:val="center"/>
              <w:rPr>
                <w:rFonts w:ascii="Arial Narrow" w:hAnsi="Arial Narrow"/>
                <w:b/>
                <w:bCs/>
                <w:cap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134235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74196594" w:edGrp="everyone"/>
                <w:r w:rsidR="00846E0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97419659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0BD7B2EA" w14:textId="2A866A52" w:rsidR="007E55D6" w:rsidRPr="00497710" w:rsidRDefault="00D92DAF" w:rsidP="008A54D3">
            <w:pPr>
              <w:jc w:val="center"/>
              <w:rPr>
                <w:rFonts w:ascii="Arial Narrow" w:hAnsi="Arial Narrow"/>
                <w:b/>
                <w:bCs/>
                <w:cap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299725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71138890" w:edGrp="everyone"/>
                <w:r w:rsidR="00846E0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71138890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6CF7724D" w14:textId="1CC621EA" w:rsidR="007E55D6" w:rsidRPr="00497710" w:rsidRDefault="00D92DAF" w:rsidP="008A54D3">
            <w:pPr>
              <w:jc w:val="center"/>
              <w:rPr>
                <w:rFonts w:ascii="Arial Narrow" w:hAnsi="Arial Narrow"/>
                <w:b/>
                <w:bCs/>
                <w:cap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55821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21645137" w:edGrp="everyone"/>
                <w:r w:rsidR="00846E0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2164513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BE8F61F" w14:textId="353B52C0" w:rsidR="007E55D6" w:rsidRPr="00497710" w:rsidRDefault="00D92DAF" w:rsidP="008A54D3">
            <w:pPr>
              <w:jc w:val="center"/>
              <w:rPr>
                <w:rFonts w:ascii="Arial Narrow" w:hAnsi="Arial Narrow"/>
                <w:b/>
                <w:bCs/>
                <w:cap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66460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39076825" w:edGrp="everyone"/>
                <w:r w:rsidR="00846E0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39076825"/>
              </w:sdtContent>
            </w:sdt>
          </w:p>
        </w:tc>
        <w:tc>
          <w:tcPr>
            <w:tcW w:w="608" w:type="dxa"/>
            <w:gridSpan w:val="2"/>
            <w:tcBorders>
              <w:bottom w:val="single" w:sz="4" w:space="0" w:color="auto"/>
            </w:tcBorders>
            <w:vAlign w:val="center"/>
          </w:tcPr>
          <w:p w14:paraId="6336F0BB" w14:textId="3F065976" w:rsidR="007E55D6" w:rsidRPr="00497710" w:rsidRDefault="00D92DAF" w:rsidP="008A54D3">
            <w:pPr>
              <w:jc w:val="center"/>
              <w:rPr>
                <w:rFonts w:ascii="Arial Narrow" w:hAnsi="Arial Narrow"/>
                <w:b/>
                <w:bCs/>
                <w:cap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1436073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42879512" w:edGrp="everyone"/>
                <w:r w:rsidR="00846E08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842879512"/>
              </w:sdtContent>
            </w:sdt>
          </w:p>
        </w:tc>
      </w:tr>
      <w:tr w:rsidR="00965A70" w:rsidRPr="00497710" w14:paraId="02F1054F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61B3AB2F" w14:textId="38BD8283" w:rsidR="00965A70" w:rsidRDefault="00ED65A0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Mon</w:t>
            </w:r>
            <w:r w:rsidRPr="00016669">
              <w:rPr>
                <w:rFonts w:ascii="Arial Narrow" w:hAnsi="Arial Narrow"/>
                <w:sz w:val="18"/>
                <w:szCs w:val="18"/>
              </w:rPr>
              <w:t xml:space="preserve"> stage m’</w:t>
            </w:r>
            <w:r>
              <w:rPr>
                <w:rFonts w:ascii="Arial Narrow" w:hAnsi="Arial Narrow"/>
                <w:sz w:val="18"/>
                <w:szCs w:val="18"/>
              </w:rPr>
              <w:t>a</w:t>
            </w:r>
            <w:r w:rsidRPr="00016669">
              <w:rPr>
                <w:rFonts w:ascii="Arial Narrow" w:hAnsi="Arial Narrow"/>
                <w:sz w:val="18"/>
                <w:szCs w:val="18"/>
              </w:rPr>
              <w:t xml:space="preserve"> permis </w:t>
            </w:r>
            <w:r w:rsidR="00965A70" w:rsidRPr="00BD09FB">
              <w:rPr>
                <w:rFonts w:ascii="Arial Narrow" w:hAnsi="Arial Narrow"/>
                <w:sz w:val="18"/>
                <w:szCs w:val="18"/>
              </w:rPr>
              <w:t xml:space="preserve">de participer à des projets de </w:t>
            </w:r>
            <w:r w:rsidR="00965A70" w:rsidRPr="000F1FF1">
              <w:rPr>
                <w:rFonts w:ascii="Arial Narrow" w:hAnsi="Arial Narrow"/>
                <w:b/>
                <w:bCs/>
                <w:sz w:val="18"/>
                <w:szCs w:val="18"/>
              </w:rPr>
              <w:t>recherche et/ou de développement</w:t>
            </w:r>
            <w:r w:rsidR="00965A70" w:rsidRPr="00BD09FB">
              <w:rPr>
                <w:rFonts w:ascii="Arial Narrow" w:hAnsi="Arial Narrow"/>
                <w:sz w:val="18"/>
                <w:szCs w:val="18"/>
              </w:rPr>
              <w:t xml:space="preserve"> pertinents.</w:t>
            </w:r>
          </w:p>
          <w:p w14:paraId="44BB03EA" w14:textId="77777777" w:rsidR="00965A70" w:rsidRPr="00016669" w:rsidRDefault="00965A70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591F9AE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4922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9993168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09993168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246199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123122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84457253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84457253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AC11F2B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822927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21107110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2110711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DD5A6BC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424601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99277373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9927737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86A6CB6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50732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86005847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886005847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55D969F7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134567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62879311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962879311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0C31F7F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998151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3580629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3580629"/>
              </w:sdtContent>
            </w:sdt>
          </w:p>
        </w:tc>
        <w:tc>
          <w:tcPr>
            <w:tcW w:w="608" w:type="dxa"/>
            <w:gridSpan w:val="2"/>
            <w:tcBorders>
              <w:bottom w:val="single" w:sz="4" w:space="0" w:color="auto"/>
            </w:tcBorders>
            <w:vAlign w:val="center"/>
          </w:tcPr>
          <w:p w14:paraId="289BFACB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430281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29665458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29665458"/>
              </w:sdtContent>
            </w:sdt>
          </w:p>
        </w:tc>
      </w:tr>
      <w:tr w:rsidR="00965A70" w:rsidRPr="00497710" w14:paraId="1F5ACCCF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1868ED5" w14:textId="12FAB94A" w:rsidR="00965A70" w:rsidRDefault="00515F8D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515F8D">
              <w:rPr>
                <w:rFonts w:ascii="Arial Narrow" w:hAnsi="Arial Narrow"/>
                <w:sz w:val="18"/>
                <w:szCs w:val="18"/>
              </w:rPr>
              <w:t xml:space="preserve">L’environnement physique du laboratoire </w:t>
            </w:r>
            <w:r w:rsidR="000F0DFC">
              <w:rPr>
                <w:rFonts w:ascii="Arial Narrow" w:hAnsi="Arial Narrow"/>
                <w:sz w:val="18"/>
                <w:szCs w:val="18"/>
              </w:rPr>
              <w:t xml:space="preserve">de mon milieu </w:t>
            </w:r>
            <w:r w:rsidRPr="00515F8D">
              <w:rPr>
                <w:rFonts w:ascii="Arial Narrow" w:hAnsi="Arial Narrow"/>
                <w:sz w:val="18"/>
                <w:szCs w:val="18"/>
              </w:rPr>
              <w:t xml:space="preserve">d’accueil </w:t>
            </w:r>
            <w:r w:rsidR="000F0DFC">
              <w:rPr>
                <w:rFonts w:ascii="Arial Narrow" w:hAnsi="Arial Narrow"/>
                <w:sz w:val="18"/>
                <w:szCs w:val="18"/>
              </w:rPr>
              <w:t>principal était</w:t>
            </w:r>
            <w:r w:rsidRPr="00515F8D">
              <w:rPr>
                <w:rFonts w:ascii="Arial Narrow" w:hAnsi="Arial Narrow"/>
                <w:sz w:val="18"/>
                <w:szCs w:val="18"/>
              </w:rPr>
              <w:t xml:space="preserve"> adéquat.</w:t>
            </w:r>
          </w:p>
          <w:p w14:paraId="25C20EE2" w14:textId="6D3EA77D" w:rsidR="00515F8D" w:rsidRPr="00016669" w:rsidRDefault="00515F8D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0C1B644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991452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11173385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91117338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7A1117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509031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17730970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917730970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5FEE76A5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18417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36467097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3646709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A4A893B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43064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23432010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72343201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87F8ED9" w14:textId="3CBCECB2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547871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07745426" w:edGrp="everyone"/>
                <w:r>
                  <w:rPr>
                    <w:rFonts w:ascii="MS Gothic" w:eastAsia="MS Gothic" w:hAnsi="MS Gothic" w:hint="eastAsia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807745426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509802AF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5634031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23853217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12385321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2ABC41F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7797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75646106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975646106"/>
              </w:sdtContent>
            </w:sdt>
          </w:p>
        </w:tc>
        <w:tc>
          <w:tcPr>
            <w:tcW w:w="608" w:type="dxa"/>
            <w:gridSpan w:val="2"/>
            <w:tcBorders>
              <w:bottom w:val="single" w:sz="4" w:space="0" w:color="auto"/>
            </w:tcBorders>
            <w:vAlign w:val="center"/>
          </w:tcPr>
          <w:p w14:paraId="428FBD37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650862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61625524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861625524"/>
              </w:sdtContent>
            </w:sdt>
          </w:p>
        </w:tc>
      </w:tr>
      <w:tr w:rsidR="00965A70" w:rsidRPr="00497710" w14:paraId="0DB27343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F7CEA61" w14:textId="77777777" w:rsidR="00965A70" w:rsidRDefault="00515F8D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515F8D">
              <w:rPr>
                <w:rFonts w:ascii="Arial Narrow" w:hAnsi="Arial Narrow"/>
                <w:sz w:val="18"/>
                <w:szCs w:val="18"/>
              </w:rPr>
              <w:t>Je disposais d’un environnement d’apprentissage optimal (bureau, ordinateur, matériel de bureau et accès informatiques).</w:t>
            </w:r>
          </w:p>
          <w:p w14:paraId="34E405FA" w14:textId="3A1C57DA" w:rsidR="00515F8D" w:rsidRPr="00016669" w:rsidRDefault="00515F8D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AC62256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2028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54546559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5454655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2000E8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5559663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29591244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229591244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CCF7894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35574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36022164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36022164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E51BDBA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761371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87278490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18727849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0E85B11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64065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32483483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32483483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4CFA747D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33872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32018797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3201879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F53CD08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42043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68053942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68053942"/>
              </w:sdtContent>
            </w:sdt>
          </w:p>
        </w:tc>
        <w:tc>
          <w:tcPr>
            <w:tcW w:w="608" w:type="dxa"/>
            <w:gridSpan w:val="2"/>
            <w:tcBorders>
              <w:bottom w:val="single" w:sz="4" w:space="0" w:color="auto"/>
            </w:tcBorders>
            <w:vAlign w:val="center"/>
          </w:tcPr>
          <w:p w14:paraId="0CED7BC9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30717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28051038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428051038"/>
              </w:sdtContent>
            </w:sdt>
          </w:p>
        </w:tc>
      </w:tr>
      <w:tr w:rsidR="00965A70" w:rsidRPr="00497710" w14:paraId="488CECA6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35873A3" w14:textId="175EEDEF" w:rsidR="00965A70" w:rsidRDefault="00515F8D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515F8D">
              <w:rPr>
                <w:rFonts w:ascii="Arial Narrow" w:hAnsi="Arial Narrow"/>
                <w:sz w:val="18"/>
                <w:szCs w:val="18"/>
              </w:rPr>
              <w:t xml:space="preserve">Les technologistes médicaux </w:t>
            </w:r>
            <w:r w:rsidR="00F1592D">
              <w:rPr>
                <w:rFonts w:ascii="Arial Narrow" w:hAnsi="Arial Narrow"/>
                <w:sz w:val="18"/>
                <w:szCs w:val="18"/>
              </w:rPr>
              <w:t xml:space="preserve">de mon milieu </w:t>
            </w:r>
            <w:r w:rsidR="00F1592D" w:rsidRPr="00515F8D">
              <w:rPr>
                <w:rFonts w:ascii="Arial Narrow" w:hAnsi="Arial Narrow"/>
                <w:sz w:val="18"/>
                <w:szCs w:val="18"/>
              </w:rPr>
              <w:t xml:space="preserve">d’accueil </w:t>
            </w:r>
            <w:r w:rsidR="00F1592D">
              <w:rPr>
                <w:rFonts w:ascii="Arial Narrow" w:hAnsi="Arial Narrow"/>
                <w:sz w:val="18"/>
                <w:szCs w:val="18"/>
              </w:rPr>
              <w:t xml:space="preserve">principal </w:t>
            </w:r>
            <w:r w:rsidRPr="00515F8D">
              <w:rPr>
                <w:rFonts w:ascii="Arial Narrow" w:hAnsi="Arial Narrow"/>
                <w:sz w:val="18"/>
                <w:szCs w:val="18"/>
              </w:rPr>
              <w:t>étaient disponibles et impliqués dans certains aspects techniques de mon stage.</w:t>
            </w:r>
          </w:p>
          <w:p w14:paraId="15A935A2" w14:textId="4A189AAA" w:rsidR="00515F8D" w:rsidRPr="00016669" w:rsidRDefault="00515F8D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77B363C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60347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43576919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64357691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DC5FFB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715725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34247038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34247038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5D5B0543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413896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40771739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64077173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07E5B688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52317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67944966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467944966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298350F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76973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21552959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021552959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4383605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877117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33934935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43393493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2B7D5926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940682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61206571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261206571"/>
              </w:sdtContent>
            </w:sdt>
          </w:p>
        </w:tc>
        <w:tc>
          <w:tcPr>
            <w:tcW w:w="608" w:type="dxa"/>
            <w:gridSpan w:val="2"/>
            <w:tcBorders>
              <w:bottom w:val="single" w:sz="4" w:space="0" w:color="auto"/>
            </w:tcBorders>
            <w:vAlign w:val="center"/>
          </w:tcPr>
          <w:p w14:paraId="02D1E00C" w14:textId="77777777" w:rsidR="00965A7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389929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79789857" w:edGrp="everyone"/>
                <w:r w:rsidR="00965A7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079789857"/>
              </w:sdtContent>
            </w:sdt>
          </w:p>
        </w:tc>
      </w:tr>
      <w:tr w:rsidR="00497710" w:rsidRPr="00497710" w14:paraId="20452641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3258F575" w14:textId="4D6F26A4" w:rsidR="00515F8D" w:rsidRPr="00016669" w:rsidRDefault="00F1252B" w:rsidP="00965A70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Les médecins, pharmaciens et autres professionnels </w:t>
            </w:r>
            <w:r w:rsidR="00981B4E">
              <w:rPr>
                <w:rFonts w:ascii="Arial Narrow" w:hAnsi="Arial Narrow"/>
                <w:sz w:val="18"/>
                <w:szCs w:val="18"/>
              </w:rPr>
              <w:t xml:space="preserve">de mon milieu </w:t>
            </w:r>
            <w:r w:rsidR="00981B4E" w:rsidRPr="00515F8D">
              <w:rPr>
                <w:rFonts w:ascii="Arial Narrow" w:hAnsi="Arial Narrow"/>
                <w:sz w:val="18"/>
                <w:szCs w:val="18"/>
              </w:rPr>
              <w:t xml:space="preserve">d’accueil </w:t>
            </w:r>
            <w:r w:rsidR="00981B4E">
              <w:rPr>
                <w:rFonts w:ascii="Arial Narrow" w:hAnsi="Arial Narrow"/>
                <w:sz w:val="18"/>
                <w:szCs w:val="18"/>
              </w:rPr>
              <w:t xml:space="preserve">principal </w:t>
            </w:r>
            <w:r w:rsidR="00981B4E" w:rsidRPr="00515F8D">
              <w:rPr>
                <w:rFonts w:ascii="Arial Narrow" w:hAnsi="Arial Narrow"/>
                <w:sz w:val="18"/>
                <w:szCs w:val="18"/>
              </w:rPr>
              <w:t xml:space="preserve">étaient disponibles et impliqués </w:t>
            </w:r>
            <w:r w:rsidR="00515F8D" w:rsidRPr="00515F8D">
              <w:rPr>
                <w:rFonts w:ascii="Arial Narrow" w:hAnsi="Arial Narrow"/>
                <w:sz w:val="18"/>
                <w:szCs w:val="18"/>
              </w:rPr>
              <w:t>dans certains aspects cliniques de mon stage.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9CD5D34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611060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39558765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23955876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7D433E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33746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64465779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464465779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E8999EF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341546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18795536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18795536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FE33BC4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529171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80423889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8042388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0B78B528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07505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25319764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25319764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30CA890A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38178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36178732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36178732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4F7FF60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967198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5324033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75324033"/>
              </w:sdtContent>
            </w:sdt>
          </w:p>
        </w:tc>
        <w:tc>
          <w:tcPr>
            <w:tcW w:w="608" w:type="dxa"/>
            <w:gridSpan w:val="2"/>
            <w:tcBorders>
              <w:bottom w:val="single" w:sz="4" w:space="0" w:color="auto"/>
            </w:tcBorders>
            <w:vAlign w:val="center"/>
          </w:tcPr>
          <w:p w14:paraId="190CEF4D" w14:textId="77777777" w:rsidR="00497710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22822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080510719" w:edGrp="everyone"/>
                <w:r w:rsidR="00497710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080510719"/>
              </w:sdtContent>
            </w:sdt>
          </w:p>
        </w:tc>
      </w:tr>
      <w:tr w:rsidR="00497710" w14:paraId="5B09D1F6" w14:textId="77777777" w:rsidTr="001358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rPr>
          <w:gridBefore w:val="1"/>
          <w:gridAfter w:val="1"/>
          <w:wBefore w:w="10" w:type="dxa"/>
          <w:wAfter w:w="6" w:type="dxa"/>
          <w:trHeight w:val="1626"/>
        </w:trPr>
        <w:tc>
          <w:tcPr>
            <w:tcW w:w="10762" w:type="dxa"/>
            <w:gridSpan w:val="9"/>
          </w:tcPr>
          <w:p w14:paraId="080ABC5A" w14:textId="77777777" w:rsidR="00497710" w:rsidRDefault="00497710" w:rsidP="008A54D3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2766">
              <w:rPr>
                <w:rFonts w:ascii="Arial Narrow" w:hAnsi="Arial Narrow"/>
                <w:b/>
                <w:bCs/>
                <w:sz w:val="18"/>
                <w:szCs w:val="18"/>
              </w:rPr>
              <w:lastRenderedPageBreak/>
              <w:t>Commentaires (ce que vous avez aimé / ce qui pourrait être amélioré)</w:t>
            </w:r>
          </w:p>
          <w:p w14:paraId="1EE890DB" w14:textId="77777777" w:rsidR="00497710" w:rsidRPr="00771485" w:rsidRDefault="00497710" w:rsidP="008A54D3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ermStart w:id="538586115" w:edGrp="everyone"/>
            <w:permEnd w:id="538586115"/>
          </w:p>
        </w:tc>
      </w:tr>
    </w:tbl>
    <w:p w14:paraId="0FB866B2" w14:textId="77777777" w:rsidR="008644A6" w:rsidRDefault="008644A6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602"/>
        <w:gridCol w:w="602"/>
        <w:gridCol w:w="603"/>
        <w:gridCol w:w="602"/>
        <w:gridCol w:w="602"/>
        <w:gridCol w:w="603"/>
        <w:gridCol w:w="602"/>
        <w:gridCol w:w="608"/>
      </w:tblGrid>
      <w:tr w:rsidR="00075FCC" w:rsidRPr="00187EB3" w14:paraId="55C12880" w14:textId="77777777" w:rsidTr="008A54D3">
        <w:tc>
          <w:tcPr>
            <w:tcW w:w="10778" w:type="dxa"/>
            <w:gridSpan w:val="9"/>
            <w:shd w:val="clear" w:color="auto" w:fill="auto"/>
          </w:tcPr>
          <w:p w14:paraId="359FFD32" w14:textId="0E448FBA" w:rsidR="00075FCC" w:rsidRPr="00187EB3" w:rsidRDefault="00075FCC" w:rsidP="008A54D3">
            <w:pPr>
              <w:spacing w:before="160" w:after="16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ÉVALUATION DES SITES </w:t>
            </w:r>
            <w:r w:rsidR="00AE0DB1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EXTERNES 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AU </w:t>
            </w:r>
            <w:r w:rsidRPr="007E55D6">
              <w:rPr>
                <w:rFonts w:ascii="Arial Narrow" w:hAnsi="Arial Narrow"/>
                <w:b/>
                <w:bCs/>
                <w:sz w:val="20"/>
                <w:szCs w:val="20"/>
              </w:rPr>
              <w:t>MILIEU D’ACCUEIL PRINCIPAL</w:t>
            </w:r>
          </w:p>
        </w:tc>
      </w:tr>
      <w:tr w:rsidR="008644A6" w:rsidRPr="0035014A" w14:paraId="27B1462E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23C7144E" w14:textId="77777777" w:rsidR="008644A6" w:rsidRPr="0035014A" w:rsidRDefault="008644A6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</w:p>
        </w:tc>
        <w:tc>
          <w:tcPr>
            <w:tcW w:w="60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62C57C" w14:textId="09CCCA5C" w:rsidR="008644A6" w:rsidRPr="0035014A" w:rsidRDefault="00626312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proofErr w:type="spellStart"/>
            <w:r w:rsidRPr="0035014A">
              <w:rPr>
                <w:rFonts w:ascii="Arial Narrow" w:hAnsi="Arial Narrow"/>
                <w:b/>
                <w:bCs/>
                <w:sz w:val="14"/>
                <w:szCs w:val="14"/>
              </w:rPr>
              <w:t>s.o</w:t>
            </w:r>
            <w:proofErr w:type="spellEnd"/>
            <w:r w:rsidRPr="0035014A">
              <w:rPr>
                <w:rFonts w:ascii="Arial Narrow" w:hAnsi="Arial Narrow"/>
                <w:b/>
                <w:bCs/>
                <w:sz w:val="14"/>
                <w:szCs w:val="14"/>
              </w:rPr>
              <w:t>.</w:t>
            </w:r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33EF506" w14:textId="77777777" w:rsidR="008644A6" w:rsidRPr="0035014A" w:rsidRDefault="008644A6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1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714AABE3" w14:textId="77777777" w:rsidR="008644A6" w:rsidRPr="0035014A" w:rsidRDefault="008644A6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2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8B112F5" w14:textId="77777777" w:rsidR="008644A6" w:rsidRPr="0035014A" w:rsidRDefault="008644A6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3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C3125A3" w14:textId="77777777" w:rsidR="008644A6" w:rsidRPr="0035014A" w:rsidRDefault="008644A6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4</w:t>
            </w:r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247D8F85" w14:textId="77777777" w:rsidR="008644A6" w:rsidRPr="0035014A" w:rsidRDefault="008644A6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5</w:t>
            </w: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FF7A8B8" w14:textId="77777777" w:rsidR="008644A6" w:rsidRPr="0035014A" w:rsidRDefault="008644A6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6</w:t>
            </w:r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5B109F04" w14:textId="77777777" w:rsidR="008644A6" w:rsidRPr="0035014A" w:rsidRDefault="008644A6" w:rsidP="008A54D3">
            <w:pPr>
              <w:jc w:val="center"/>
              <w:rPr>
                <w:rFonts w:ascii="Arial Narrow" w:hAnsi="Arial Narrow"/>
                <w:b/>
                <w:bCs/>
                <w:cap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caps/>
                <w:sz w:val="14"/>
                <w:szCs w:val="14"/>
              </w:rPr>
              <w:t>7</w:t>
            </w:r>
          </w:p>
        </w:tc>
      </w:tr>
      <w:tr w:rsidR="008644A6" w:rsidRPr="00497710" w14:paraId="595CE473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11C3F623" w14:textId="66A99E4B" w:rsidR="007E7BC3" w:rsidRDefault="007E7BC3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  <w:r w:rsidRPr="007E7BC3">
              <w:rPr>
                <w:rFonts w:ascii="Arial Narrow" w:hAnsi="Arial Narrow"/>
                <w:sz w:val="18"/>
                <w:szCs w:val="18"/>
              </w:rPr>
              <w:t>Les opportunités de formation continue étaient adéquates en nombre et en qualité (congrès, webinaires, etc.).</w:t>
            </w:r>
          </w:p>
          <w:p w14:paraId="20523D95" w14:textId="77777777" w:rsidR="008644A6" w:rsidRPr="00016669" w:rsidRDefault="008644A6" w:rsidP="008A54D3">
            <w:pPr>
              <w:jc w:val="both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0E114E0E" w14:textId="77777777" w:rsidR="008644A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863403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06291829" w:edGrp="everyone"/>
                <w:r w:rsidR="008644A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06291829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EC2928" w14:textId="77777777" w:rsidR="008644A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77662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50109053" w:edGrp="everyone"/>
                <w:r w:rsidR="008644A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350109053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26F3B49B" w14:textId="77777777" w:rsidR="008644A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85849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71789542" w:edGrp="everyone"/>
                <w:r w:rsidR="008644A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871789542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6E646650" w14:textId="77777777" w:rsidR="008644A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62168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06042675" w:edGrp="everyone"/>
                <w:r w:rsidR="008644A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506042675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1CB5FA42" w14:textId="77777777" w:rsidR="008644A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54233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50757399" w:edGrp="everyone"/>
                <w:r w:rsidR="008644A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750757399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0C4E7EBC" w14:textId="77777777" w:rsidR="008644A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518262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11094300" w:edGrp="everyone"/>
                <w:r w:rsidR="008644A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011094300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3A60B416" w14:textId="77777777" w:rsidR="008644A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549688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490764652" w:edGrp="everyone"/>
                <w:r w:rsidR="008644A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490764652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2AE975E7" w14:textId="77777777" w:rsidR="008644A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316531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39602041" w:edGrp="everyone"/>
                <w:r w:rsidR="008644A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239602041"/>
              </w:sdtContent>
            </w:sdt>
          </w:p>
        </w:tc>
      </w:tr>
      <w:tr w:rsidR="008644A6" w:rsidRPr="00497710" w14:paraId="7878889D" w14:textId="77777777" w:rsidTr="008A54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left w:w="108" w:type="dxa"/>
            <w:right w:w="108" w:type="dxa"/>
          </w:tblCellMar>
        </w:tblPrEx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78429F4" w14:textId="51EBD607" w:rsidR="007E7BC3" w:rsidRPr="007E7BC3" w:rsidRDefault="007E7BC3" w:rsidP="007E7BC3">
            <w:pPr>
              <w:jc w:val="both"/>
              <w:rPr>
                <w:rFonts w:ascii="Arial Narrow" w:hAnsi="Arial Narrow"/>
                <w:sz w:val="18"/>
                <w:szCs w:val="18"/>
                <w:lang w:val="fr-CA"/>
              </w:rPr>
            </w:pPr>
            <w:r w:rsidRPr="007E7BC3">
              <w:rPr>
                <w:rFonts w:ascii="Arial Narrow" w:hAnsi="Arial Narrow"/>
                <w:sz w:val="18"/>
                <w:szCs w:val="18"/>
                <w:lang w:val="fr-CA"/>
              </w:rPr>
              <w:t xml:space="preserve">Mon plan de </w:t>
            </w:r>
            <w:r w:rsidR="00F67E4F">
              <w:rPr>
                <w:rFonts w:ascii="Arial Narrow" w:hAnsi="Arial Narrow"/>
                <w:sz w:val="18"/>
                <w:szCs w:val="18"/>
                <w:lang w:val="fr-CA"/>
              </w:rPr>
              <w:t>formation</w:t>
            </w:r>
            <w:r w:rsidRPr="007E7BC3">
              <w:rPr>
                <w:rFonts w:ascii="Arial Narrow" w:hAnsi="Arial Narrow"/>
                <w:sz w:val="18"/>
                <w:szCs w:val="18"/>
                <w:lang w:val="fr-CA"/>
              </w:rPr>
              <w:t xml:space="preserve"> m’a donné l’occasion de visiter suffisamment de </w:t>
            </w:r>
            <w:r w:rsidR="001E4A61">
              <w:rPr>
                <w:rFonts w:ascii="Arial Narrow" w:hAnsi="Arial Narrow"/>
                <w:sz w:val="18"/>
                <w:szCs w:val="18"/>
                <w:lang w:val="fr-CA"/>
              </w:rPr>
              <w:t>sites</w:t>
            </w:r>
            <w:r w:rsidRPr="007E7BC3">
              <w:rPr>
                <w:rFonts w:ascii="Arial Narrow" w:hAnsi="Arial Narrow"/>
                <w:sz w:val="18"/>
                <w:szCs w:val="18"/>
                <w:lang w:val="fr-CA"/>
              </w:rPr>
              <w:t xml:space="preserve"> </w:t>
            </w:r>
            <w:r w:rsidR="00F67E4F">
              <w:rPr>
                <w:rFonts w:ascii="Arial Narrow" w:hAnsi="Arial Narrow"/>
                <w:sz w:val="18"/>
                <w:szCs w:val="18"/>
                <w:lang w:val="fr-CA"/>
              </w:rPr>
              <w:t xml:space="preserve">externes à </w:t>
            </w:r>
            <w:r w:rsidRPr="007E7BC3">
              <w:rPr>
                <w:rFonts w:ascii="Arial Narrow" w:hAnsi="Arial Narrow"/>
                <w:sz w:val="18"/>
                <w:szCs w:val="18"/>
                <w:lang w:val="fr-CA"/>
              </w:rPr>
              <w:t xml:space="preserve">mon </w:t>
            </w:r>
            <w:r w:rsidR="001E4A61">
              <w:rPr>
                <w:rFonts w:ascii="Arial Narrow" w:hAnsi="Arial Narrow"/>
                <w:sz w:val="18"/>
                <w:szCs w:val="18"/>
                <w:lang w:val="fr-CA"/>
              </w:rPr>
              <w:t>milieu d’accueil</w:t>
            </w:r>
            <w:r w:rsidRPr="007E7BC3">
              <w:rPr>
                <w:rFonts w:ascii="Arial Narrow" w:hAnsi="Arial Narrow"/>
                <w:sz w:val="18"/>
                <w:szCs w:val="18"/>
                <w:lang w:val="fr-CA"/>
              </w:rPr>
              <w:t xml:space="preserve"> principal pour compléter mes apprentissages.</w:t>
            </w:r>
          </w:p>
          <w:p w14:paraId="49AEFED3" w14:textId="77777777" w:rsidR="008644A6" w:rsidRPr="007E7BC3" w:rsidRDefault="008644A6" w:rsidP="008A54D3">
            <w:pPr>
              <w:jc w:val="both"/>
              <w:rPr>
                <w:rFonts w:ascii="Arial Narrow" w:hAnsi="Arial Narrow"/>
                <w:sz w:val="18"/>
                <w:szCs w:val="18"/>
                <w:lang w:val="fr-CA"/>
              </w:rPr>
            </w:pPr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972C070" w14:textId="77777777" w:rsidR="008644A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877385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27237212" w:edGrp="everyone"/>
                <w:r w:rsidR="008644A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27237212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24D7616" w14:textId="77777777" w:rsidR="008644A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17116440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98807494" w:edGrp="everyone"/>
                <w:r w:rsidR="008644A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498807494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10B7E4F7" w14:textId="77777777" w:rsidR="008644A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29237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27355887" w:edGrp="everyone"/>
                <w:r w:rsidR="008644A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82735588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79D78954" w14:textId="77777777" w:rsidR="008644A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081882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50533483" w:edGrp="everyone"/>
                <w:r w:rsidR="008644A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750533483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5CBC6528" w14:textId="77777777" w:rsidR="008644A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116328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22855379" w:edGrp="everyone"/>
                <w:r w:rsidR="008644A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922855379"/>
              </w:sdtContent>
            </w:sdt>
          </w:p>
        </w:tc>
        <w:tc>
          <w:tcPr>
            <w:tcW w:w="603" w:type="dxa"/>
            <w:tcBorders>
              <w:bottom w:val="single" w:sz="4" w:space="0" w:color="auto"/>
            </w:tcBorders>
            <w:vAlign w:val="center"/>
          </w:tcPr>
          <w:p w14:paraId="4281A34C" w14:textId="77777777" w:rsidR="008644A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262888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341528647" w:edGrp="everyone"/>
                <w:r w:rsidR="008644A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341528647"/>
              </w:sdtContent>
            </w:sdt>
          </w:p>
        </w:tc>
        <w:tc>
          <w:tcPr>
            <w:tcW w:w="602" w:type="dxa"/>
            <w:tcBorders>
              <w:bottom w:val="single" w:sz="4" w:space="0" w:color="auto"/>
            </w:tcBorders>
            <w:vAlign w:val="center"/>
          </w:tcPr>
          <w:p w14:paraId="02626671" w14:textId="77777777" w:rsidR="008644A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331199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230327497" w:edGrp="everyone"/>
                <w:r w:rsidR="008644A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1230327497"/>
              </w:sdtContent>
            </w:sdt>
          </w:p>
        </w:tc>
        <w:tc>
          <w:tcPr>
            <w:tcW w:w="608" w:type="dxa"/>
            <w:tcBorders>
              <w:bottom w:val="single" w:sz="4" w:space="0" w:color="auto"/>
            </w:tcBorders>
            <w:vAlign w:val="center"/>
          </w:tcPr>
          <w:p w14:paraId="1400A9A3" w14:textId="77777777" w:rsidR="008644A6" w:rsidRPr="00497710" w:rsidRDefault="00D92DAF" w:rsidP="008A54D3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18"/>
                  <w:szCs w:val="18"/>
                </w:rPr>
                <w:id w:val="-498735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21276640" w:edGrp="everyone"/>
                <w:r w:rsidR="008644A6" w:rsidRPr="00497710">
                  <w:rPr>
                    <w:rFonts w:ascii="Segoe UI Symbol" w:eastAsia="MS Gothic" w:hAnsi="Segoe UI Symbol" w:cs="Segoe UI Symbol"/>
                    <w:b/>
                    <w:bCs/>
                    <w:caps/>
                    <w:sz w:val="18"/>
                    <w:szCs w:val="18"/>
                  </w:rPr>
                  <w:t>☐</w:t>
                </w:r>
                <w:permEnd w:id="521276640"/>
              </w:sdtContent>
            </w:sdt>
          </w:p>
        </w:tc>
      </w:tr>
    </w:tbl>
    <w:p w14:paraId="67375B6B" w14:textId="77777777" w:rsidR="008644A6" w:rsidRPr="00401F2C" w:rsidRDefault="008644A6" w:rsidP="004B358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271B7BAB" w14:textId="4522F590" w:rsidR="00401F2C" w:rsidRPr="00401F2C" w:rsidRDefault="00401F2C" w:rsidP="00401F2C">
      <w:pPr>
        <w:spacing w:after="0" w:line="240" w:lineRule="auto"/>
        <w:jc w:val="both"/>
        <w:rPr>
          <w:rFonts w:ascii="Arial Narrow" w:hAnsi="Arial Narrow"/>
          <w:b/>
          <w:bCs/>
          <w:sz w:val="18"/>
          <w:szCs w:val="18"/>
        </w:rPr>
      </w:pPr>
      <w:r w:rsidRPr="00401F2C">
        <w:rPr>
          <w:rFonts w:ascii="Arial Narrow" w:hAnsi="Arial Narrow"/>
          <w:b/>
          <w:bCs/>
          <w:sz w:val="18"/>
          <w:szCs w:val="18"/>
        </w:rPr>
        <w:t xml:space="preserve">Liste des </w:t>
      </w:r>
      <w:r w:rsidR="00476924">
        <w:rPr>
          <w:rFonts w:ascii="Arial Narrow" w:hAnsi="Arial Narrow"/>
          <w:b/>
          <w:bCs/>
          <w:sz w:val="18"/>
          <w:szCs w:val="18"/>
        </w:rPr>
        <w:t>sites</w:t>
      </w:r>
      <w:r w:rsidRPr="00401F2C">
        <w:rPr>
          <w:rFonts w:ascii="Arial Narrow" w:hAnsi="Arial Narrow"/>
          <w:b/>
          <w:bCs/>
          <w:sz w:val="18"/>
          <w:szCs w:val="18"/>
        </w:rPr>
        <w:t xml:space="preserve"> </w:t>
      </w:r>
      <w:r w:rsidR="00AE0DB1">
        <w:rPr>
          <w:rFonts w:ascii="Arial Narrow" w:hAnsi="Arial Narrow"/>
          <w:b/>
          <w:bCs/>
          <w:sz w:val="18"/>
          <w:szCs w:val="18"/>
        </w:rPr>
        <w:t xml:space="preserve">externes </w:t>
      </w:r>
      <w:r w:rsidR="00476924">
        <w:rPr>
          <w:rFonts w:ascii="Arial Narrow" w:hAnsi="Arial Narrow"/>
          <w:b/>
          <w:bCs/>
          <w:sz w:val="18"/>
          <w:szCs w:val="18"/>
        </w:rPr>
        <w:t>au</w:t>
      </w:r>
      <w:r w:rsidRPr="00401F2C">
        <w:rPr>
          <w:rFonts w:ascii="Arial Narrow" w:hAnsi="Arial Narrow"/>
          <w:b/>
          <w:bCs/>
          <w:sz w:val="18"/>
          <w:szCs w:val="18"/>
        </w:rPr>
        <w:t xml:space="preserve"> </w:t>
      </w:r>
      <w:r w:rsidR="00C76F31">
        <w:rPr>
          <w:rFonts w:ascii="Arial Narrow" w:hAnsi="Arial Narrow"/>
          <w:b/>
          <w:bCs/>
          <w:sz w:val="18"/>
          <w:szCs w:val="18"/>
        </w:rPr>
        <w:t>milieu</w:t>
      </w:r>
      <w:r w:rsidRPr="00401F2C">
        <w:rPr>
          <w:rFonts w:ascii="Arial Narrow" w:hAnsi="Arial Narrow"/>
          <w:b/>
          <w:bCs/>
          <w:sz w:val="18"/>
          <w:szCs w:val="18"/>
        </w:rPr>
        <w:t xml:space="preserve"> d</w:t>
      </w:r>
      <w:r w:rsidR="0006381C" w:rsidRPr="0006381C">
        <w:rPr>
          <w:rFonts w:ascii="Arial Narrow" w:hAnsi="Arial Narrow"/>
          <w:b/>
          <w:bCs/>
          <w:sz w:val="18"/>
          <w:szCs w:val="18"/>
        </w:rPr>
        <w:t>’accueil</w:t>
      </w:r>
      <w:r w:rsidRPr="00401F2C">
        <w:rPr>
          <w:rFonts w:ascii="Arial Narrow" w:hAnsi="Arial Narrow"/>
          <w:b/>
          <w:bCs/>
          <w:sz w:val="18"/>
          <w:szCs w:val="18"/>
        </w:rPr>
        <w:t xml:space="preserve"> principal</w:t>
      </w:r>
      <w:r w:rsidR="00476924">
        <w:rPr>
          <w:rFonts w:ascii="Arial Narrow" w:hAnsi="Arial Narrow"/>
          <w:b/>
          <w:bCs/>
          <w:sz w:val="18"/>
          <w:szCs w:val="18"/>
        </w:rPr>
        <w:t xml:space="preserve"> où une partie du stage s’est déroulé</w:t>
      </w:r>
    </w:p>
    <w:p w14:paraId="052EA013" w14:textId="77777777" w:rsidR="00401F2C" w:rsidRDefault="00401F2C" w:rsidP="00401F2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53D9EC0F" w14:textId="29F3A7DD" w:rsidR="00F063B6" w:rsidRDefault="000700FD" w:rsidP="00401F2C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  <w:r w:rsidRPr="00401F2C">
        <w:rPr>
          <w:rFonts w:ascii="Arial Narrow" w:hAnsi="Arial Narrow"/>
          <w:sz w:val="18"/>
          <w:szCs w:val="18"/>
        </w:rPr>
        <w:t>Dressez</w:t>
      </w:r>
      <w:r w:rsidR="00401F2C" w:rsidRPr="00401F2C">
        <w:rPr>
          <w:rFonts w:ascii="Arial Narrow" w:hAnsi="Arial Narrow"/>
          <w:sz w:val="18"/>
          <w:szCs w:val="18"/>
        </w:rPr>
        <w:t xml:space="preserve"> </w:t>
      </w:r>
      <w:r w:rsidR="00E5030B">
        <w:rPr>
          <w:rFonts w:ascii="Arial Narrow" w:hAnsi="Arial Narrow"/>
          <w:sz w:val="18"/>
          <w:szCs w:val="18"/>
        </w:rPr>
        <w:t>une</w:t>
      </w:r>
      <w:r w:rsidR="00401F2C" w:rsidRPr="00401F2C">
        <w:rPr>
          <w:rFonts w:ascii="Arial Narrow" w:hAnsi="Arial Narrow"/>
          <w:sz w:val="18"/>
          <w:szCs w:val="18"/>
        </w:rPr>
        <w:t xml:space="preserve"> liste des</w:t>
      </w:r>
      <w:r w:rsidR="00E5030B">
        <w:rPr>
          <w:rFonts w:ascii="Arial Narrow" w:hAnsi="Arial Narrow"/>
          <w:sz w:val="18"/>
          <w:szCs w:val="18"/>
        </w:rPr>
        <w:t xml:space="preserve"> sites</w:t>
      </w:r>
      <w:r w:rsidR="00401F2C" w:rsidRPr="00401F2C">
        <w:rPr>
          <w:rFonts w:ascii="Arial Narrow" w:hAnsi="Arial Narrow"/>
          <w:sz w:val="18"/>
          <w:szCs w:val="18"/>
        </w:rPr>
        <w:t xml:space="preserve"> </w:t>
      </w:r>
      <w:r w:rsidR="00AE0DB1">
        <w:rPr>
          <w:rFonts w:ascii="Arial Narrow" w:hAnsi="Arial Narrow"/>
          <w:sz w:val="18"/>
          <w:szCs w:val="18"/>
        </w:rPr>
        <w:t>externes</w:t>
      </w:r>
      <w:r w:rsidR="00401F2C" w:rsidRPr="00401F2C">
        <w:rPr>
          <w:rFonts w:ascii="Arial Narrow" w:hAnsi="Arial Narrow"/>
          <w:sz w:val="18"/>
          <w:szCs w:val="18"/>
        </w:rPr>
        <w:t xml:space="preserve"> </w:t>
      </w:r>
      <w:r w:rsidR="00E5030B">
        <w:rPr>
          <w:rFonts w:ascii="Arial Narrow" w:hAnsi="Arial Narrow"/>
          <w:sz w:val="18"/>
          <w:szCs w:val="18"/>
        </w:rPr>
        <w:t>à mon</w:t>
      </w:r>
      <w:r w:rsidR="00401F2C" w:rsidRPr="00401F2C">
        <w:rPr>
          <w:rFonts w:ascii="Arial Narrow" w:hAnsi="Arial Narrow"/>
          <w:sz w:val="18"/>
          <w:szCs w:val="18"/>
        </w:rPr>
        <w:t xml:space="preserve"> </w:t>
      </w:r>
      <w:r w:rsidR="00C76F31">
        <w:rPr>
          <w:rFonts w:ascii="Arial Narrow" w:hAnsi="Arial Narrow"/>
          <w:sz w:val="18"/>
          <w:szCs w:val="18"/>
        </w:rPr>
        <w:t>milieu d’accueil</w:t>
      </w:r>
      <w:r w:rsidR="00401F2C" w:rsidRPr="00401F2C">
        <w:rPr>
          <w:rFonts w:ascii="Arial Narrow" w:hAnsi="Arial Narrow"/>
          <w:sz w:val="18"/>
          <w:szCs w:val="18"/>
        </w:rPr>
        <w:t xml:space="preserve"> principa</w:t>
      </w:r>
      <w:r w:rsidR="00E5030B">
        <w:rPr>
          <w:rFonts w:ascii="Arial Narrow" w:hAnsi="Arial Narrow"/>
          <w:sz w:val="18"/>
          <w:szCs w:val="18"/>
        </w:rPr>
        <w:t>l ou une partie de votre stage s’est déroulé</w:t>
      </w:r>
      <w:r w:rsidR="00DA6793">
        <w:rPr>
          <w:rFonts w:ascii="Arial Narrow" w:hAnsi="Arial Narrow"/>
          <w:sz w:val="18"/>
          <w:szCs w:val="18"/>
        </w:rPr>
        <w:t>e</w:t>
      </w:r>
      <w:r w:rsidR="0075000A">
        <w:rPr>
          <w:rFonts w:ascii="Arial Narrow" w:hAnsi="Arial Narrow"/>
          <w:sz w:val="18"/>
          <w:szCs w:val="18"/>
        </w:rPr>
        <w:t>,</w:t>
      </w:r>
      <w:r w:rsidR="00037900">
        <w:rPr>
          <w:rFonts w:ascii="Arial Narrow" w:hAnsi="Arial Narrow"/>
          <w:sz w:val="18"/>
          <w:szCs w:val="18"/>
        </w:rPr>
        <w:t xml:space="preserve"> en indiquant</w:t>
      </w:r>
      <w:r w:rsidR="00DA6793">
        <w:rPr>
          <w:rFonts w:ascii="Arial Narrow" w:hAnsi="Arial Narrow"/>
          <w:sz w:val="18"/>
          <w:szCs w:val="18"/>
        </w:rPr>
        <w:t xml:space="preserve"> </w:t>
      </w:r>
      <w:r w:rsidR="00401F2C" w:rsidRPr="00401F2C">
        <w:rPr>
          <w:rFonts w:ascii="Arial Narrow" w:hAnsi="Arial Narrow"/>
          <w:sz w:val="18"/>
          <w:szCs w:val="18"/>
        </w:rPr>
        <w:t>le</w:t>
      </w:r>
      <w:r w:rsidR="00C56B75">
        <w:rPr>
          <w:rFonts w:ascii="Arial Narrow" w:hAnsi="Arial Narrow"/>
          <w:sz w:val="18"/>
          <w:szCs w:val="18"/>
        </w:rPr>
        <w:t xml:space="preserve"> nom du</w:t>
      </w:r>
      <w:r w:rsidR="00401F2C" w:rsidRPr="00401F2C">
        <w:rPr>
          <w:rFonts w:ascii="Arial Narrow" w:hAnsi="Arial Narrow"/>
          <w:sz w:val="18"/>
          <w:szCs w:val="18"/>
        </w:rPr>
        <w:t xml:space="preserve"> principal responsable</w:t>
      </w:r>
      <w:r w:rsidR="00C76F31">
        <w:rPr>
          <w:rFonts w:ascii="Arial Narrow" w:hAnsi="Arial Narrow"/>
          <w:sz w:val="18"/>
          <w:szCs w:val="18"/>
        </w:rPr>
        <w:t xml:space="preserve"> </w:t>
      </w:r>
      <w:r w:rsidR="00C56B75">
        <w:rPr>
          <w:rFonts w:ascii="Arial Narrow" w:hAnsi="Arial Narrow"/>
          <w:sz w:val="18"/>
          <w:szCs w:val="18"/>
        </w:rPr>
        <w:t xml:space="preserve">de votre </w:t>
      </w:r>
      <w:r w:rsidR="00C76F31">
        <w:rPr>
          <w:rFonts w:ascii="Arial Narrow" w:hAnsi="Arial Narrow"/>
          <w:sz w:val="18"/>
          <w:szCs w:val="18"/>
        </w:rPr>
        <w:t>stage</w:t>
      </w:r>
      <w:r w:rsidR="00DA6793">
        <w:rPr>
          <w:rFonts w:ascii="Arial Narrow" w:hAnsi="Arial Narrow"/>
          <w:sz w:val="18"/>
          <w:szCs w:val="18"/>
        </w:rPr>
        <w:t xml:space="preserve"> sur le site extérieur</w:t>
      </w:r>
      <w:r w:rsidR="00C56B75">
        <w:rPr>
          <w:rFonts w:ascii="Arial Narrow" w:hAnsi="Arial Narrow"/>
          <w:sz w:val="18"/>
          <w:szCs w:val="18"/>
        </w:rPr>
        <w:t xml:space="preserve"> </w:t>
      </w:r>
      <w:r w:rsidR="00E1291D">
        <w:rPr>
          <w:rFonts w:ascii="Arial Narrow" w:hAnsi="Arial Narrow"/>
          <w:sz w:val="18"/>
          <w:szCs w:val="18"/>
        </w:rPr>
        <w:t>avec</w:t>
      </w:r>
      <w:r w:rsidR="00C56B75">
        <w:rPr>
          <w:rFonts w:ascii="Arial Narrow" w:hAnsi="Arial Narrow"/>
          <w:sz w:val="18"/>
          <w:szCs w:val="18"/>
        </w:rPr>
        <w:t xml:space="preserve"> que son titre professionnel</w:t>
      </w:r>
      <w:r w:rsidR="00401F2C" w:rsidRPr="00401F2C">
        <w:rPr>
          <w:rFonts w:ascii="Arial Narrow" w:hAnsi="Arial Narrow"/>
          <w:sz w:val="18"/>
          <w:szCs w:val="18"/>
        </w:rPr>
        <w:t xml:space="preserve"> (biochimiste clinique</w:t>
      </w:r>
      <w:r w:rsidR="00C56B75">
        <w:rPr>
          <w:rFonts w:ascii="Arial Narrow" w:hAnsi="Arial Narrow"/>
          <w:sz w:val="18"/>
          <w:szCs w:val="18"/>
        </w:rPr>
        <w:t xml:space="preserve">, </w:t>
      </w:r>
      <w:r w:rsidR="00037900">
        <w:rPr>
          <w:rFonts w:ascii="Arial Narrow" w:hAnsi="Arial Narrow"/>
          <w:sz w:val="18"/>
          <w:szCs w:val="18"/>
        </w:rPr>
        <w:t xml:space="preserve">médecins, </w:t>
      </w:r>
      <w:r w:rsidR="00037900" w:rsidRPr="00401F2C">
        <w:rPr>
          <w:rFonts w:ascii="Arial Narrow" w:hAnsi="Arial Narrow"/>
          <w:sz w:val="18"/>
          <w:szCs w:val="18"/>
        </w:rPr>
        <w:t>etc.</w:t>
      </w:r>
      <w:r w:rsidR="00401F2C" w:rsidRPr="00401F2C">
        <w:rPr>
          <w:rFonts w:ascii="Arial Narrow" w:hAnsi="Arial Narrow"/>
          <w:sz w:val="18"/>
          <w:szCs w:val="18"/>
        </w:rPr>
        <w:t>)</w:t>
      </w:r>
      <w:r w:rsidR="00E1291D">
        <w:rPr>
          <w:rFonts w:ascii="Arial Narrow" w:hAnsi="Arial Narrow"/>
          <w:sz w:val="18"/>
          <w:szCs w:val="18"/>
        </w:rPr>
        <w:t xml:space="preserve">. De </w:t>
      </w:r>
      <w:r w:rsidR="00DA6793">
        <w:rPr>
          <w:rFonts w:ascii="Arial Narrow" w:hAnsi="Arial Narrow"/>
          <w:sz w:val="18"/>
          <w:szCs w:val="18"/>
        </w:rPr>
        <w:t>mê</w:t>
      </w:r>
      <w:r w:rsidR="00C56B75">
        <w:rPr>
          <w:rFonts w:ascii="Arial Narrow" w:hAnsi="Arial Narrow"/>
          <w:sz w:val="18"/>
          <w:szCs w:val="18"/>
        </w:rPr>
        <w:t>me</w:t>
      </w:r>
      <w:r w:rsidR="00E1291D">
        <w:rPr>
          <w:rFonts w:ascii="Arial Narrow" w:hAnsi="Arial Narrow"/>
          <w:sz w:val="18"/>
          <w:szCs w:val="18"/>
        </w:rPr>
        <w:t>, indiquez</w:t>
      </w:r>
      <w:r w:rsidR="00C56B75">
        <w:rPr>
          <w:rFonts w:ascii="Arial Narrow" w:hAnsi="Arial Narrow"/>
          <w:sz w:val="18"/>
          <w:szCs w:val="18"/>
        </w:rPr>
        <w:t xml:space="preserve"> </w:t>
      </w:r>
      <w:r w:rsidR="00401F2C" w:rsidRPr="00401F2C">
        <w:rPr>
          <w:rFonts w:ascii="Arial Narrow" w:hAnsi="Arial Narrow"/>
          <w:sz w:val="18"/>
          <w:szCs w:val="18"/>
        </w:rPr>
        <w:t xml:space="preserve">si vous joignez </w:t>
      </w:r>
      <w:r w:rsidR="00E1291D">
        <w:rPr>
          <w:rFonts w:ascii="Arial Narrow" w:hAnsi="Arial Narrow"/>
          <w:sz w:val="18"/>
          <w:szCs w:val="18"/>
        </w:rPr>
        <w:t xml:space="preserve">le formulaire </w:t>
      </w:r>
      <w:r w:rsidR="00E1291D" w:rsidRPr="00DE755E">
        <w:rPr>
          <w:rFonts w:ascii="Arial Narrow" w:hAnsi="Arial Narrow"/>
          <w:sz w:val="18"/>
          <w:szCs w:val="18"/>
          <w:u w:val="single"/>
        </w:rPr>
        <w:t>facultatif</w:t>
      </w:r>
      <w:r w:rsidR="00E1291D">
        <w:rPr>
          <w:rFonts w:ascii="Arial Narrow" w:hAnsi="Arial Narrow"/>
          <w:sz w:val="18"/>
          <w:szCs w:val="18"/>
        </w:rPr>
        <w:t xml:space="preserve"> </w:t>
      </w:r>
      <w:r w:rsidR="00F063B6">
        <w:rPr>
          <w:rFonts w:ascii="Arial Narrow" w:hAnsi="Arial Narrow"/>
          <w:sz w:val="18"/>
          <w:szCs w:val="18"/>
        </w:rPr>
        <w:t>« </w:t>
      </w:r>
      <w:r w:rsidR="00F063B6" w:rsidRPr="00F063B6">
        <w:rPr>
          <w:rFonts w:ascii="Arial Narrow" w:hAnsi="Arial Narrow"/>
          <w:sz w:val="18"/>
          <w:szCs w:val="18"/>
        </w:rPr>
        <w:t xml:space="preserve">Reconnaissance de stage – Appréciation des </w:t>
      </w:r>
      <w:r w:rsidR="00202628">
        <w:rPr>
          <w:rFonts w:ascii="Arial Narrow" w:hAnsi="Arial Narrow"/>
          <w:sz w:val="18"/>
          <w:szCs w:val="18"/>
        </w:rPr>
        <w:t>sites</w:t>
      </w:r>
      <w:r w:rsidR="00BF3C08">
        <w:rPr>
          <w:rFonts w:ascii="Arial Narrow" w:hAnsi="Arial Narrow"/>
          <w:sz w:val="18"/>
          <w:szCs w:val="18"/>
        </w:rPr>
        <w:t xml:space="preserve"> </w:t>
      </w:r>
      <w:r w:rsidR="00AE0DB1">
        <w:rPr>
          <w:rFonts w:ascii="Arial Narrow" w:hAnsi="Arial Narrow"/>
          <w:sz w:val="18"/>
          <w:szCs w:val="18"/>
        </w:rPr>
        <w:t>externes</w:t>
      </w:r>
      <w:r w:rsidR="00F063B6">
        <w:rPr>
          <w:rFonts w:ascii="Arial Narrow" w:hAnsi="Arial Narrow"/>
          <w:sz w:val="18"/>
          <w:szCs w:val="18"/>
        </w:rPr>
        <w:t> »</w:t>
      </w:r>
      <w:r w:rsidR="00944550">
        <w:rPr>
          <w:rFonts w:ascii="Arial Narrow" w:hAnsi="Arial Narrow"/>
          <w:sz w:val="18"/>
          <w:szCs w:val="18"/>
        </w:rPr>
        <w:t>.</w:t>
      </w:r>
    </w:p>
    <w:p w14:paraId="536AC671" w14:textId="77777777" w:rsidR="00011D67" w:rsidRDefault="00011D67" w:rsidP="004B358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256"/>
        <w:gridCol w:w="4394"/>
        <w:gridCol w:w="1556"/>
        <w:gridCol w:w="1556"/>
      </w:tblGrid>
      <w:tr w:rsidR="00944550" w:rsidRPr="0035014A" w14:paraId="62C0BF04" w14:textId="77777777" w:rsidTr="0035014A">
        <w:trPr>
          <w:trHeight w:val="560"/>
        </w:trPr>
        <w:tc>
          <w:tcPr>
            <w:tcW w:w="3256" w:type="dxa"/>
            <w:vAlign w:val="center"/>
          </w:tcPr>
          <w:p w14:paraId="5DFD9372" w14:textId="67A21C5F" w:rsidR="00944550" w:rsidRPr="0035014A" w:rsidRDefault="00944550" w:rsidP="00944550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sz w:val="14"/>
                <w:szCs w:val="14"/>
              </w:rPr>
              <w:t>Identification du site e</w:t>
            </w:r>
            <w:r w:rsidR="00871F22">
              <w:rPr>
                <w:rFonts w:ascii="Arial Narrow" w:hAnsi="Arial Narrow"/>
                <w:b/>
                <w:bCs/>
                <w:sz w:val="14"/>
                <w:szCs w:val="14"/>
              </w:rPr>
              <w:t>xterne</w:t>
            </w:r>
          </w:p>
        </w:tc>
        <w:tc>
          <w:tcPr>
            <w:tcW w:w="4394" w:type="dxa"/>
            <w:vAlign w:val="center"/>
          </w:tcPr>
          <w:p w14:paraId="640E54D4" w14:textId="77777777" w:rsidR="00944550" w:rsidRPr="0035014A" w:rsidRDefault="00944550" w:rsidP="00944550">
            <w:pPr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sz w:val="14"/>
                <w:szCs w:val="14"/>
              </w:rPr>
              <w:t>Identification du principal responsable</w:t>
            </w:r>
          </w:p>
        </w:tc>
        <w:tc>
          <w:tcPr>
            <w:tcW w:w="3112" w:type="dxa"/>
            <w:gridSpan w:val="2"/>
            <w:vAlign w:val="center"/>
          </w:tcPr>
          <w:p w14:paraId="6B0966FC" w14:textId="31E1B05E" w:rsidR="00944550" w:rsidRPr="0035014A" w:rsidRDefault="0075000A" w:rsidP="00BB33CE">
            <w:pPr>
              <w:jc w:val="center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35014A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Formulaire facultatif « Reconnaissance de stage – Appréciation des sites </w:t>
            </w:r>
            <w:r w:rsidR="00AE0DB1">
              <w:rPr>
                <w:rFonts w:ascii="Arial Narrow" w:hAnsi="Arial Narrow"/>
                <w:b/>
                <w:bCs/>
                <w:sz w:val="14"/>
                <w:szCs w:val="14"/>
              </w:rPr>
              <w:t>externes</w:t>
            </w:r>
            <w:r w:rsidRPr="0035014A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 »</w:t>
            </w:r>
            <w:r w:rsidR="00BB33CE" w:rsidRPr="0035014A">
              <w:rPr>
                <w:rFonts w:ascii="Arial Narrow" w:hAnsi="Arial Narrow"/>
                <w:b/>
                <w:bCs/>
                <w:sz w:val="14"/>
                <w:szCs w:val="14"/>
              </w:rPr>
              <w:t xml:space="preserve"> joint à ce document ?</w:t>
            </w:r>
          </w:p>
        </w:tc>
      </w:tr>
      <w:tr w:rsidR="00BB33CE" w:rsidRPr="00944550" w14:paraId="0C487878" w14:textId="77777777" w:rsidTr="00014691">
        <w:tc>
          <w:tcPr>
            <w:tcW w:w="3256" w:type="dxa"/>
            <w:vAlign w:val="center"/>
          </w:tcPr>
          <w:p w14:paraId="73413A9A" w14:textId="77777777" w:rsidR="00BB33CE" w:rsidRPr="00944550" w:rsidRDefault="00BB33CE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493319383" w:edGrp="everyone"/>
            <w:permEnd w:id="493319383"/>
          </w:p>
        </w:tc>
        <w:tc>
          <w:tcPr>
            <w:tcW w:w="4394" w:type="dxa"/>
            <w:vAlign w:val="center"/>
          </w:tcPr>
          <w:p w14:paraId="287229F9" w14:textId="77777777" w:rsidR="00BB33CE" w:rsidRPr="00944550" w:rsidRDefault="00BB33CE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44063412" w:edGrp="everyone"/>
            <w:permEnd w:id="44063412"/>
          </w:p>
        </w:tc>
        <w:tc>
          <w:tcPr>
            <w:tcW w:w="1556" w:type="dxa"/>
            <w:vAlign w:val="center"/>
          </w:tcPr>
          <w:p w14:paraId="3EC0EB08" w14:textId="77777777" w:rsidR="00BB33CE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176973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36224516" w:edGrp="everyone"/>
                <w:r w:rsidR="00BB33CE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336224516"/>
              </w:sdtContent>
            </w:sdt>
            <w:r w:rsidR="00BB33CE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BB33CE">
              <w:rPr>
                <w:rFonts w:ascii="Arial Narrow" w:hAnsi="Arial Narrow"/>
                <w:caps/>
                <w:sz w:val="14"/>
                <w:szCs w:val="14"/>
              </w:rPr>
              <w:t>oui</w:t>
            </w:r>
          </w:p>
        </w:tc>
        <w:tc>
          <w:tcPr>
            <w:tcW w:w="1556" w:type="dxa"/>
            <w:vAlign w:val="center"/>
          </w:tcPr>
          <w:p w14:paraId="0A0566E1" w14:textId="77777777" w:rsidR="00BB33CE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549391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74738763" w:edGrp="everyone"/>
                <w:r w:rsidR="00BB33CE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874738763"/>
              </w:sdtContent>
            </w:sdt>
            <w:r w:rsidR="00BB33CE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BB33CE">
              <w:rPr>
                <w:rFonts w:ascii="Arial Narrow" w:hAnsi="Arial Narrow"/>
                <w:caps/>
                <w:sz w:val="14"/>
                <w:szCs w:val="14"/>
              </w:rPr>
              <w:t>NON</w:t>
            </w:r>
          </w:p>
        </w:tc>
      </w:tr>
      <w:tr w:rsidR="00BB33CE" w:rsidRPr="00944550" w14:paraId="1228C263" w14:textId="77777777" w:rsidTr="00014691">
        <w:tc>
          <w:tcPr>
            <w:tcW w:w="3256" w:type="dxa"/>
            <w:vAlign w:val="center"/>
          </w:tcPr>
          <w:p w14:paraId="38ABCE58" w14:textId="77777777" w:rsidR="00BB33CE" w:rsidRPr="00944550" w:rsidRDefault="00BB33CE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858395596" w:edGrp="everyone"/>
            <w:permEnd w:id="858395596"/>
          </w:p>
        </w:tc>
        <w:tc>
          <w:tcPr>
            <w:tcW w:w="4394" w:type="dxa"/>
            <w:vAlign w:val="center"/>
          </w:tcPr>
          <w:p w14:paraId="3217CDFA" w14:textId="77777777" w:rsidR="00BB33CE" w:rsidRPr="00944550" w:rsidRDefault="00BB33CE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1361055859" w:edGrp="everyone"/>
            <w:permEnd w:id="1361055859"/>
          </w:p>
        </w:tc>
        <w:tc>
          <w:tcPr>
            <w:tcW w:w="1556" w:type="dxa"/>
            <w:vAlign w:val="center"/>
          </w:tcPr>
          <w:p w14:paraId="5645B8A6" w14:textId="77777777" w:rsidR="00BB33CE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1380972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963642742" w:edGrp="everyone"/>
                <w:r w:rsidR="00BB33CE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963642742"/>
              </w:sdtContent>
            </w:sdt>
            <w:r w:rsidR="00BB33CE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BB33CE">
              <w:rPr>
                <w:rFonts w:ascii="Arial Narrow" w:hAnsi="Arial Narrow"/>
                <w:caps/>
                <w:sz w:val="14"/>
                <w:szCs w:val="14"/>
              </w:rPr>
              <w:t>oui</w:t>
            </w:r>
          </w:p>
        </w:tc>
        <w:tc>
          <w:tcPr>
            <w:tcW w:w="1556" w:type="dxa"/>
            <w:vAlign w:val="center"/>
          </w:tcPr>
          <w:p w14:paraId="4BC9A76C" w14:textId="77777777" w:rsidR="00BB33CE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20856423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309407233" w:edGrp="everyone"/>
                <w:r w:rsidR="00BB33CE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309407233"/>
              </w:sdtContent>
            </w:sdt>
            <w:r w:rsidR="00BB33CE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BB33CE">
              <w:rPr>
                <w:rFonts w:ascii="Arial Narrow" w:hAnsi="Arial Narrow"/>
                <w:caps/>
                <w:sz w:val="14"/>
                <w:szCs w:val="14"/>
              </w:rPr>
              <w:t>NON</w:t>
            </w:r>
          </w:p>
        </w:tc>
      </w:tr>
      <w:tr w:rsidR="00BB33CE" w:rsidRPr="00944550" w14:paraId="1E3519AB" w14:textId="77777777" w:rsidTr="00014691">
        <w:tc>
          <w:tcPr>
            <w:tcW w:w="3256" w:type="dxa"/>
            <w:vAlign w:val="center"/>
          </w:tcPr>
          <w:p w14:paraId="068B52A1" w14:textId="77777777" w:rsidR="00BB33CE" w:rsidRPr="00944550" w:rsidRDefault="00BB33CE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1394624425" w:edGrp="everyone"/>
            <w:permEnd w:id="1394624425"/>
          </w:p>
        </w:tc>
        <w:tc>
          <w:tcPr>
            <w:tcW w:w="4394" w:type="dxa"/>
            <w:vAlign w:val="center"/>
          </w:tcPr>
          <w:p w14:paraId="29EDA9E1" w14:textId="77777777" w:rsidR="00BB33CE" w:rsidRPr="00944550" w:rsidRDefault="00BB33CE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175525245" w:edGrp="everyone"/>
            <w:permEnd w:id="175525245"/>
          </w:p>
        </w:tc>
        <w:tc>
          <w:tcPr>
            <w:tcW w:w="1556" w:type="dxa"/>
            <w:vAlign w:val="center"/>
          </w:tcPr>
          <w:p w14:paraId="1D9AE9D8" w14:textId="77777777" w:rsidR="00BB33CE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212367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182628873" w:edGrp="everyone"/>
                <w:r w:rsidR="00BB33CE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1182628873"/>
              </w:sdtContent>
            </w:sdt>
            <w:r w:rsidR="00BB33CE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BB33CE">
              <w:rPr>
                <w:rFonts w:ascii="Arial Narrow" w:hAnsi="Arial Narrow"/>
                <w:caps/>
                <w:sz w:val="14"/>
                <w:szCs w:val="14"/>
              </w:rPr>
              <w:t>oui</w:t>
            </w:r>
          </w:p>
        </w:tc>
        <w:tc>
          <w:tcPr>
            <w:tcW w:w="1556" w:type="dxa"/>
            <w:vAlign w:val="center"/>
          </w:tcPr>
          <w:p w14:paraId="5B09B36C" w14:textId="77777777" w:rsidR="00BB33CE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203841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36730359" w:edGrp="everyone"/>
                <w:r w:rsidR="00BB33CE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836730359"/>
              </w:sdtContent>
            </w:sdt>
            <w:r w:rsidR="00BB33CE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BB33CE">
              <w:rPr>
                <w:rFonts w:ascii="Arial Narrow" w:hAnsi="Arial Narrow"/>
                <w:caps/>
                <w:sz w:val="14"/>
                <w:szCs w:val="14"/>
              </w:rPr>
              <w:t>NON</w:t>
            </w:r>
          </w:p>
        </w:tc>
      </w:tr>
      <w:tr w:rsidR="00BB33CE" w:rsidRPr="00944550" w14:paraId="5E1B2DE5" w14:textId="77777777" w:rsidTr="00014691">
        <w:tc>
          <w:tcPr>
            <w:tcW w:w="3256" w:type="dxa"/>
            <w:vAlign w:val="center"/>
          </w:tcPr>
          <w:p w14:paraId="42B1ED81" w14:textId="77777777" w:rsidR="00BB33CE" w:rsidRPr="00944550" w:rsidRDefault="00BB33CE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1163142137" w:edGrp="everyone"/>
            <w:permEnd w:id="1163142137"/>
          </w:p>
        </w:tc>
        <w:tc>
          <w:tcPr>
            <w:tcW w:w="4394" w:type="dxa"/>
            <w:vAlign w:val="center"/>
          </w:tcPr>
          <w:p w14:paraId="3EF151F8" w14:textId="77777777" w:rsidR="00BB33CE" w:rsidRPr="00944550" w:rsidRDefault="00BB33CE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1201352091" w:edGrp="everyone"/>
            <w:permEnd w:id="1201352091"/>
          </w:p>
        </w:tc>
        <w:tc>
          <w:tcPr>
            <w:tcW w:w="1556" w:type="dxa"/>
            <w:vAlign w:val="center"/>
          </w:tcPr>
          <w:p w14:paraId="4AE26458" w14:textId="77777777" w:rsidR="00BB33CE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3305990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25269558" w:edGrp="everyone"/>
                <w:r w:rsidR="00BB33CE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225269558"/>
              </w:sdtContent>
            </w:sdt>
            <w:r w:rsidR="00BB33CE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BB33CE">
              <w:rPr>
                <w:rFonts w:ascii="Arial Narrow" w:hAnsi="Arial Narrow"/>
                <w:caps/>
                <w:sz w:val="14"/>
                <w:szCs w:val="14"/>
              </w:rPr>
              <w:t>oui</w:t>
            </w:r>
          </w:p>
        </w:tc>
        <w:tc>
          <w:tcPr>
            <w:tcW w:w="1556" w:type="dxa"/>
            <w:vAlign w:val="center"/>
          </w:tcPr>
          <w:p w14:paraId="6A306838" w14:textId="77777777" w:rsidR="00BB33CE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146253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98495901" w:edGrp="everyone"/>
                <w:r w:rsidR="00BB33CE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598495901"/>
              </w:sdtContent>
            </w:sdt>
            <w:r w:rsidR="00BB33CE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BB33CE">
              <w:rPr>
                <w:rFonts w:ascii="Arial Narrow" w:hAnsi="Arial Narrow"/>
                <w:caps/>
                <w:sz w:val="14"/>
                <w:szCs w:val="14"/>
              </w:rPr>
              <w:t>NON</w:t>
            </w:r>
          </w:p>
        </w:tc>
      </w:tr>
      <w:tr w:rsidR="00BB33CE" w:rsidRPr="00944550" w14:paraId="24D09860" w14:textId="77777777" w:rsidTr="00014691">
        <w:tc>
          <w:tcPr>
            <w:tcW w:w="3256" w:type="dxa"/>
            <w:vAlign w:val="center"/>
          </w:tcPr>
          <w:p w14:paraId="4DBC8EB7" w14:textId="77777777" w:rsidR="00BB33CE" w:rsidRPr="00944550" w:rsidRDefault="00BB33CE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1218448272" w:edGrp="everyone"/>
            <w:permEnd w:id="1218448272"/>
          </w:p>
        </w:tc>
        <w:tc>
          <w:tcPr>
            <w:tcW w:w="4394" w:type="dxa"/>
            <w:vAlign w:val="center"/>
          </w:tcPr>
          <w:p w14:paraId="55BBD619" w14:textId="77777777" w:rsidR="00BB33CE" w:rsidRPr="00944550" w:rsidRDefault="00BB33CE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1347378067" w:edGrp="everyone"/>
            <w:permEnd w:id="1347378067"/>
          </w:p>
        </w:tc>
        <w:tc>
          <w:tcPr>
            <w:tcW w:w="1556" w:type="dxa"/>
            <w:vAlign w:val="center"/>
          </w:tcPr>
          <w:p w14:paraId="22117232" w14:textId="77777777" w:rsidR="00BB33CE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1485306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44820084" w:edGrp="everyone"/>
                <w:r w:rsidR="00BB33CE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644820084"/>
              </w:sdtContent>
            </w:sdt>
            <w:r w:rsidR="00BB33CE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BB33CE">
              <w:rPr>
                <w:rFonts w:ascii="Arial Narrow" w:hAnsi="Arial Narrow"/>
                <w:caps/>
                <w:sz w:val="14"/>
                <w:szCs w:val="14"/>
              </w:rPr>
              <w:t>oui</w:t>
            </w:r>
          </w:p>
        </w:tc>
        <w:tc>
          <w:tcPr>
            <w:tcW w:w="1556" w:type="dxa"/>
            <w:vAlign w:val="center"/>
          </w:tcPr>
          <w:p w14:paraId="1256BE56" w14:textId="77777777" w:rsidR="00BB33CE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729308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50793520" w:edGrp="everyone"/>
                <w:r w:rsidR="00BB33CE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1550793520"/>
              </w:sdtContent>
            </w:sdt>
            <w:r w:rsidR="00BB33CE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BB33CE">
              <w:rPr>
                <w:rFonts w:ascii="Arial Narrow" w:hAnsi="Arial Narrow"/>
                <w:caps/>
                <w:sz w:val="14"/>
                <w:szCs w:val="14"/>
              </w:rPr>
              <w:t>NON</w:t>
            </w:r>
          </w:p>
        </w:tc>
      </w:tr>
      <w:tr w:rsidR="00BB33CE" w:rsidRPr="00944550" w14:paraId="74B8BB41" w14:textId="77777777" w:rsidTr="00014691">
        <w:tc>
          <w:tcPr>
            <w:tcW w:w="3256" w:type="dxa"/>
            <w:vAlign w:val="center"/>
          </w:tcPr>
          <w:p w14:paraId="1CDDEB8C" w14:textId="77777777" w:rsidR="00BB33CE" w:rsidRPr="00944550" w:rsidRDefault="00BB33CE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866727039" w:edGrp="everyone"/>
            <w:permEnd w:id="866727039"/>
          </w:p>
        </w:tc>
        <w:tc>
          <w:tcPr>
            <w:tcW w:w="4394" w:type="dxa"/>
            <w:vAlign w:val="center"/>
          </w:tcPr>
          <w:p w14:paraId="08A21222" w14:textId="77777777" w:rsidR="00BB33CE" w:rsidRPr="00944550" w:rsidRDefault="00BB33CE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1874291134" w:edGrp="everyone"/>
            <w:permEnd w:id="1874291134"/>
          </w:p>
        </w:tc>
        <w:tc>
          <w:tcPr>
            <w:tcW w:w="1556" w:type="dxa"/>
            <w:vAlign w:val="center"/>
          </w:tcPr>
          <w:p w14:paraId="4C9E65A3" w14:textId="77777777" w:rsidR="00BB33CE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48840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550115453" w:edGrp="everyone"/>
                <w:r w:rsidR="00BB33CE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550115453"/>
              </w:sdtContent>
            </w:sdt>
            <w:r w:rsidR="00BB33CE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BB33CE">
              <w:rPr>
                <w:rFonts w:ascii="Arial Narrow" w:hAnsi="Arial Narrow"/>
                <w:caps/>
                <w:sz w:val="14"/>
                <w:szCs w:val="14"/>
              </w:rPr>
              <w:t>oui</w:t>
            </w:r>
          </w:p>
        </w:tc>
        <w:tc>
          <w:tcPr>
            <w:tcW w:w="1556" w:type="dxa"/>
            <w:vAlign w:val="center"/>
          </w:tcPr>
          <w:p w14:paraId="73ADFC66" w14:textId="77777777" w:rsidR="00BB33CE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706453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43330875" w:edGrp="everyone"/>
                <w:r w:rsidR="00BB33CE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1743330875"/>
              </w:sdtContent>
            </w:sdt>
            <w:r w:rsidR="00BB33CE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BB33CE">
              <w:rPr>
                <w:rFonts w:ascii="Arial Narrow" w:hAnsi="Arial Narrow"/>
                <w:caps/>
                <w:sz w:val="14"/>
                <w:szCs w:val="14"/>
              </w:rPr>
              <w:t>NON</w:t>
            </w:r>
          </w:p>
        </w:tc>
      </w:tr>
      <w:tr w:rsidR="00BB33CE" w:rsidRPr="00944550" w14:paraId="2A6C142D" w14:textId="77777777" w:rsidTr="00014691">
        <w:tc>
          <w:tcPr>
            <w:tcW w:w="3256" w:type="dxa"/>
            <w:vAlign w:val="center"/>
          </w:tcPr>
          <w:p w14:paraId="787A2511" w14:textId="77777777" w:rsidR="00BB33CE" w:rsidRPr="00944550" w:rsidRDefault="00BB33CE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1664891466" w:edGrp="everyone"/>
            <w:permEnd w:id="1664891466"/>
          </w:p>
        </w:tc>
        <w:tc>
          <w:tcPr>
            <w:tcW w:w="4394" w:type="dxa"/>
            <w:vAlign w:val="center"/>
          </w:tcPr>
          <w:p w14:paraId="00ED02B4" w14:textId="77777777" w:rsidR="00BB33CE" w:rsidRPr="00944550" w:rsidRDefault="00BB33CE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1463495911" w:edGrp="everyone"/>
            <w:permEnd w:id="1463495911"/>
          </w:p>
        </w:tc>
        <w:tc>
          <w:tcPr>
            <w:tcW w:w="1556" w:type="dxa"/>
            <w:vAlign w:val="center"/>
          </w:tcPr>
          <w:p w14:paraId="1F8D5AE1" w14:textId="77777777" w:rsidR="00BB33CE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605504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700005040" w:edGrp="everyone"/>
                <w:r w:rsidR="00BB33CE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700005040"/>
              </w:sdtContent>
            </w:sdt>
            <w:r w:rsidR="00BB33CE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BB33CE">
              <w:rPr>
                <w:rFonts w:ascii="Arial Narrow" w:hAnsi="Arial Narrow"/>
                <w:caps/>
                <w:sz w:val="14"/>
                <w:szCs w:val="14"/>
              </w:rPr>
              <w:t>oui</w:t>
            </w:r>
          </w:p>
        </w:tc>
        <w:tc>
          <w:tcPr>
            <w:tcW w:w="1556" w:type="dxa"/>
            <w:vAlign w:val="center"/>
          </w:tcPr>
          <w:p w14:paraId="0CE43904" w14:textId="77777777" w:rsidR="00BB33CE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75960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021469577" w:edGrp="everyone"/>
                <w:r w:rsidR="00BB33CE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1021469577"/>
              </w:sdtContent>
            </w:sdt>
            <w:r w:rsidR="00BB33CE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BB33CE">
              <w:rPr>
                <w:rFonts w:ascii="Arial Narrow" w:hAnsi="Arial Narrow"/>
                <w:caps/>
                <w:sz w:val="14"/>
                <w:szCs w:val="14"/>
              </w:rPr>
              <w:t>NON</w:t>
            </w:r>
          </w:p>
        </w:tc>
      </w:tr>
      <w:tr w:rsidR="00014691" w:rsidRPr="00944550" w14:paraId="7EA4CD17" w14:textId="77777777" w:rsidTr="00014691">
        <w:tc>
          <w:tcPr>
            <w:tcW w:w="3256" w:type="dxa"/>
            <w:vAlign w:val="center"/>
          </w:tcPr>
          <w:p w14:paraId="0F775A23" w14:textId="77777777" w:rsidR="00014691" w:rsidRPr="00944550" w:rsidRDefault="00014691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82135114" w:edGrp="everyone"/>
            <w:permEnd w:id="82135114"/>
          </w:p>
        </w:tc>
        <w:tc>
          <w:tcPr>
            <w:tcW w:w="4394" w:type="dxa"/>
            <w:vAlign w:val="center"/>
          </w:tcPr>
          <w:p w14:paraId="70C9A5E9" w14:textId="77777777" w:rsidR="00014691" w:rsidRPr="00944550" w:rsidRDefault="00014691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1888881526" w:edGrp="everyone"/>
            <w:permEnd w:id="1888881526"/>
          </w:p>
        </w:tc>
        <w:tc>
          <w:tcPr>
            <w:tcW w:w="1556" w:type="dxa"/>
            <w:vAlign w:val="center"/>
          </w:tcPr>
          <w:p w14:paraId="02EEDA81" w14:textId="77777777" w:rsidR="00014691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166697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3426142" w:edGrp="everyone"/>
                <w:r w:rsidR="00014691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193426142"/>
              </w:sdtContent>
            </w:sdt>
            <w:r w:rsidR="00014691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014691">
              <w:rPr>
                <w:rFonts w:ascii="Arial Narrow" w:hAnsi="Arial Narrow"/>
                <w:caps/>
                <w:sz w:val="14"/>
                <w:szCs w:val="14"/>
              </w:rPr>
              <w:t>oui</w:t>
            </w:r>
          </w:p>
        </w:tc>
        <w:tc>
          <w:tcPr>
            <w:tcW w:w="1556" w:type="dxa"/>
            <w:vAlign w:val="center"/>
          </w:tcPr>
          <w:p w14:paraId="204127E9" w14:textId="77777777" w:rsidR="00014691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1387636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55356695" w:edGrp="everyone"/>
                <w:r w:rsidR="00014691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255356695"/>
              </w:sdtContent>
            </w:sdt>
            <w:r w:rsidR="00014691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014691">
              <w:rPr>
                <w:rFonts w:ascii="Arial Narrow" w:hAnsi="Arial Narrow"/>
                <w:caps/>
                <w:sz w:val="14"/>
                <w:szCs w:val="14"/>
              </w:rPr>
              <w:t>NON</w:t>
            </w:r>
          </w:p>
        </w:tc>
      </w:tr>
      <w:tr w:rsidR="00014691" w:rsidRPr="00944550" w14:paraId="3C30A81D" w14:textId="77777777" w:rsidTr="00014691">
        <w:tc>
          <w:tcPr>
            <w:tcW w:w="3256" w:type="dxa"/>
            <w:vAlign w:val="center"/>
          </w:tcPr>
          <w:p w14:paraId="3584285E" w14:textId="77777777" w:rsidR="00014691" w:rsidRPr="00944550" w:rsidRDefault="00014691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498341712" w:edGrp="everyone"/>
            <w:permEnd w:id="498341712"/>
          </w:p>
        </w:tc>
        <w:tc>
          <w:tcPr>
            <w:tcW w:w="4394" w:type="dxa"/>
            <w:vAlign w:val="center"/>
          </w:tcPr>
          <w:p w14:paraId="2A0D7CA2" w14:textId="77777777" w:rsidR="00014691" w:rsidRPr="00944550" w:rsidRDefault="00014691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479283602" w:edGrp="everyone"/>
            <w:permEnd w:id="479283602"/>
          </w:p>
        </w:tc>
        <w:tc>
          <w:tcPr>
            <w:tcW w:w="1556" w:type="dxa"/>
            <w:vAlign w:val="center"/>
          </w:tcPr>
          <w:p w14:paraId="62732E90" w14:textId="77777777" w:rsidR="00014691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1127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848646149" w:edGrp="everyone"/>
                <w:r w:rsidR="00014691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1848646149"/>
              </w:sdtContent>
            </w:sdt>
            <w:r w:rsidR="00014691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014691">
              <w:rPr>
                <w:rFonts w:ascii="Arial Narrow" w:hAnsi="Arial Narrow"/>
                <w:caps/>
                <w:sz w:val="14"/>
                <w:szCs w:val="14"/>
              </w:rPr>
              <w:t>oui</w:t>
            </w:r>
          </w:p>
        </w:tc>
        <w:tc>
          <w:tcPr>
            <w:tcW w:w="1556" w:type="dxa"/>
            <w:vAlign w:val="center"/>
          </w:tcPr>
          <w:p w14:paraId="77CE30BD" w14:textId="77777777" w:rsidR="00014691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1387151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430114439" w:edGrp="everyone"/>
                <w:r w:rsidR="00014691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430114439"/>
              </w:sdtContent>
            </w:sdt>
            <w:r w:rsidR="00014691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014691">
              <w:rPr>
                <w:rFonts w:ascii="Arial Narrow" w:hAnsi="Arial Narrow"/>
                <w:caps/>
                <w:sz w:val="14"/>
                <w:szCs w:val="14"/>
              </w:rPr>
              <w:t>NON</w:t>
            </w:r>
          </w:p>
        </w:tc>
      </w:tr>
      <w:tr w:rsidR="00944550" w:rsidRPr="00944550" w14:paraId="28755EEC" w14:textId="77777777" w:rsidTr="00014691">
        <w:tc>
          <w:tcPr>
            <w:tcW w:w="3256" w:type="dxa"/>
            <w:vAlign w:val="center"/>
          </w:tcPr>
          <w:p w14:paraId="415FCDF4" w14:textId="176CE4D5" w:rsidR="00944550" w:rsidRPr="00944550" w:rsidRDefault="00944550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1294351338" w:edGrp="everyone"/>
            <w:permEnd w:id="1294351338"/>
          </w:p>
        </w:tc>
        <w:tc>
          <w:tcPr>
            <w:tcW w:w="4394" w:type="dxa"/>
            <w:vAlign w:val="center"/>
          </w:tcPr>
          <w:p w14:paraId="136CE13C" w14:textId="479373D4" w:rsidR="00944550" w:rsidRPr="00944550" w:rsidRDefault="00944550" w:rsidP="00014691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  <w:permStart w:id="1005145417" w:edGrp="everyone"/>
            <w:permEnd w:id="1005145417"/>
          </w:p>
        </w:tc>
        <w:tc>
          <w:tcPr>
            <w:tcW w:w="1556" w:type="dxa"/>
            <w:vAlign w:val="center"/>
          </w:tcPr>
          <w:p w14:paraId="53097B3C" w14:textId="54A1372F" w:rsidR="00944550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10413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578655859" w:edGrp="everyone"/>
                <w:r w:rsidR="00BB33CE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1578655859"/>
              </w:sdtContent>
            </w:sdt>
            <w:r w:rsidR="00BB33CE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BB33CE">
              <w:rPr>
                <w:rFonts w:ascii="Arial Narrow" w:hAnsi="Arial Narrow"/>
                <w:caps/>
                <w:sz w:val="14"/>
                <w:szCs w:val="14"/>
              </w:rPr>
              <w:t>oui</w:t>
            </w:r>
          </w:p>
        </w:tc>
        <w:tc>
          <w:tcPr>
            <w:tcW w:w="1556" w:type="dxa"/>
            <w:vAlign w:val="center"/>
          </w:tcPr>
          <w:p w14:paraId="2DC98EBB" w14:textId="4318F046" w:rsidR="00944550" w:rsidRPr="00944550" w:rsidRDefault="00D92DAF" w:rsidP="00014691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sdt>
              <w:sdtPr>
                <w:rPr>
                  <w:rFonts w:ascii="Arial Narrow" w:hAnsi="Arial Narrow"/>
                  <w:b/>
                  <w:bCs/>
                  <w:caps/>
                  <w:sz w:val="20"/>
                  <w:szCs w:val="20"/>
                </w:rPr>
                <w:id w:val="-1040394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609052189" w:edGrp="everyone"/>
                <w:r w:rsidR="00BB33CE">
                  <w:rPr>
                    <w:rFonts w:ascii="MS Gothic" w:eastAsia="MS Gothic" w:hAnsi="MS Gothic" w:hint="eastAsia"/>
                    <w:b/>
                    <w:bCs/>
                    <w:caps/>
                    <w:sz w:val="20"/>
                    <w:szCs w:val="20"/>
                  </w:rPr>
                  <w:t>☐</w:t>
                </w:r>
                <w:permEnd w:id="609052189"/>
              </w:sdtContent>
            </w:sdt>
            <w:r w:rsidR="00BB33CE" w:rsidRPr="00C23257">
              <w:rPr>
                <w:rFonts w:ascii="Arial Narrow" w:hAnsi="Arial Narrow"/>
                <w:caps/>
                <w:sz w:val="14"/>
                <w:szCs w:val="14"/>
              </w:rPr>
              <w:t xml:space="preserve"> </w:t>
            </w:r>
            <w:r w:rsidR="00BB33CE">
              <w:rPr>
                <w:rFonts w:ascii="Arial Narrow" w:hAnsi="Arial Narrow"/>
                <w:caps/>
                <w:sz w:val="14"/>
                <w:szCs w:val="14"/>
              </w:rPr>
              <w:t>NON</w:t>
            </w:r>
          </w:p>
        </w:tc>
      </w:tr>
    </w:tbl>
    <w:p w14:paraId="54382DE4" w14:textId="77777777" w:rsidR="00014691" w:rsidRDefault="00014691" w:rsidP="00014691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62"/>
      </w:tblGrid>
      <w:tr w:rsidR="00014691" w14:paraId="7B9FA1A1" w14:textId="77777777" w:rsidTr="008A54D3">
        <w:trPr>
          <w:trHeight w:val="1626"/>
        </w:trPr>
        <w:tc>
          <w:tcPr>
            <w:tcW w:w="10762" w:type="dxa"/>
          </w:tcPr>
          <w:p w14:paraId="0A45567A" w14:textId="77777777" w:rsidR="00014691" w:rsidRDefault="00014691" w:rsidP="008A54D3">
            <w:pPr>
              <w:jc w:val="both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2766">
              <w:rPr>
                <w:rFonts w:ascii="Arial Narrow" w:hAnsi="Arial Narrow"/>
                <w:b/>
                <w:bCs/>
                <w:sz w:val="18"/>
                <w:szCs w:val="18"/>
              </w:rPr>
              <w:t>Commentaires (ce que vous avez aimé / ce qui pourrait être amélioré)</w:t>
            </w:r>
          </w:p>
          <w:p w14:paraId="21134736" w14:textId="77777777" w:rsidR="00014691" w:rsidRPr="00771485" w:rsidRDefault="00014691" w:rsidP="008A54D3">
            <w:pPr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permStart w:id="1858540347" w:edGrp="everyone"/>
            <w:permEnd w:id="1858540347"/>
          </w:p>
        </w:tc>
      </w:tr>
    </w:tbl>
    <w:p w14:paraId="76D5510A" w14:textId="77777777" w:rsidR="00011D67" w:rsidRDefault="00011D67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10494"/>
      </w:tblGrid>
      <w:tr w:rsidR="00BE4F62" w:rsidRPr="00C23257" w14:paraId="2BA585B0" w14:textId="77777777" w:rsidTr="00940BBA">
        <w:trPr>
          <w:trHeight w:val="236"/>
        </w:trPr>
        <w:tc>
          <w:tcPr>
            <w:tcW w:w="10773" w:type="dxa"/>
            <w:gridSpan w:val="2"/>
          </w:tcPr>
          <w:p w14:paraId="14A22657" w14:textId="14CD8A54" w:rsidR="00BE4F62" w:rsidRPr="00097C74" w:rsidRDefault="00BE4F62" w:rsidP="008A54D3">
            <w:pPr>
              <w:ind w:right="742"/>
              <w:jc w:val="both"/>
              <w:rPr>
                <w:rFonts w:ascii="Arial Narrow" w:hAnsi="Arial Narrow"/>
                <w:sz w:val="14"/>
                <w:szCs w:val="14"/>
              </w:rPr>
            </w:pPr>
            <w:r w:rsidRPr="00685197">
              <w:rPr>
                <w:rFonts w:ascii="Arial Narrow" w:hAnsi="Arial Narrow"/>
                <w:b/>
                <w:bCs/>
                <w:sz w:val="14"/>
                <w:szCs w:val="14"/>
                <w:u w:val="single"/>
              </w:rPr>
              <w:t>Légende</w:t>
            </w:r>
            <w:r w:rsidRPr="00685197">
              <w:rPr>
                <w:rFonts w:ascii="Arial Narrow" w:hAnsi="Arial Narrow"/>
                <w:sz w:val="14"/>
                <w:szCs w:val="14"/>
              </w:rPr>
              <w:t> :</w:t>
            </w:r>
          </w:p>
        </w:tc>
      </w:tr>
      <w:tr w:rsidR="00BE4F62" w:rsidRPr="00097C74" w14:paraId="6B866387" w14:textId="77777777" w:rsidTr="008644A6">
        <w:trPr>
          <w:trHeight w:val="200"/>
        </w:trPr>
        <w:tc>
          <w:tcPr>
            <w:tcW w:w="284" w:type="dxa"/>
            <w:tcMar>
              <w:left w:w="0" w:type="dxa"/>
              <w:right w:w="0" w:type="dxa"/>
            </w:tcMar>
            <w:vAlign w:val="center"/>
          </w:tcPr>
          <w:p w14:paraId="08067F9E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1 :</w:t>
            </w:r>
          </w:p>
          <w:p w14:paraId="7C5A793B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2 :</w:t>
            </w:r>
          </w:p>
          <w:p w14:paraId="35E9CC69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3 :</w:t>
            </w:r>
          </w:p>
          <w:p w14:paraId="6553BB46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4 :</w:t>
            </w:r>
          </w:p>
          <w:p w14:paraId="5844522E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5 :</w:t>
            </w:r>
          </w:p>
          <w:p w14:paraId="5011A22D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6 :</w:t>
            </w:r>
          </w:p>
          <w:p w14:paraId="4F876EAA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b/>
                <w:bCs/>
                <w:sz w:val="14"/>
                <w:szCs w:val="14"/>
              </w:rPr>
            </w:pPr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7 :</w:t>
            </w:r>
          </w:p>
          <w:p w14:paraId="19AD5331" w14:textId="77777777" w:rsidR="00BE4F62" w:rsidRPr="00097C74" w:rsidRDefault="00BE4F62" w:rsidP="008A54D3">
            <w:pPr>
              <w:jc w:val="right"/>
              <w:rPr>
                <w:rFonts w:ascii="Arial Narrow" w:hAnsi="Arial Narrow"/>
                <w:sz w:val="14"/>
                <w:szCs w:val="14"/>
              </w:rPr>
            </w:pPr>
            <w:proofErr w:type="spellStart"/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s.o</w:t>
            </w:r>
            <w:proofErr w:type="spellEnd"/>
            <w:r w:rsidRPr="00097C74">
              <w:rPr>
                <w:rFonts w:ascii="Arial Narrow" w:hAnsi="Arial Narrow"/>
                <w:b/>
                <w:bCs/>
                <w:sz w:val="14"/>
                <w:szCs w:val="14"/>
              </w:rPr>
              <w:t>. :</w:t>
            </w:r>
          </w:p>
        </w:tc>
        <w:tc>
          <w:tcPr>
            <w:tcW w:w="10489" w:type="dxa"/>
          </w:tcPr>
          <w:p w14:paraId="295D33B4" w14:textId="77777777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Pas du tout d'accord</w:t>
            </w:r>
          </w:p>
          <w:p w14:paraId="77953D01" w14:textId="77777777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Pas d'accord</w:t>
            </w:r>
          </w:p>
          <w:p w14:paraId="33524D8B" w14:textId="77777777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Plutôt pas d'accord</w:t>
            </w:r>
          </w:p>
          <w:p w14:paraId="7775A2D6" w14:textId="77777777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Indifférent</w:t>
            </w:r>
          </w:p>
          <w:p w14:paraId="76F4E7AC" w14:textId="77777777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Plutôt d'accord</w:t>
            </w:r>
          </w:p>
          <w:p w14:paraId="2C689C1C" w14:textId="77777777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D’accord</w:t>
            </w:r>
          </w:p>
          <w:p w14:paraId="4439A3EE" w14:textId="77777777" w:rsidR="00BE4F62" w:rsidRPr="00E53FE6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Tout à fait d'accord</w:t>
            </w:r>
          </w:p>
          <w:p w14:paraId="7252BF6B" w14:textId="77777777" w:rsidR="00BE4F62" w:rsidRPr="00097C74" w:rsidRDefault="00BE4F62" w:rsidP="008A54D3">
            <w:pPr>
              <w:rPr>
                <w:rFonts w:ascii="Arial Narrow" w:hAnsi="Arial Narrow"/>
                <w:sz w:val="14"/>
                <w:szCs w:val="14"/>
              </w:rPr>
            </w:pPr>
            <w:r w:rsidRPr="00E53FE6">
              <w:rPr>
                <w:rFonts w:ascii="Arial Narrow" w:hAnsi="Arial Narrow"/>
                <w:sz w:val="14"/>
                <w:szCs w:val="14"/>
              </w:rPr>
              <w:t>Sans objet</w:t>
            </w:r>
          </w:p>
        </w:tc>
      </w:tr>
    </w:tbl>
    <w:p w14:paraId="7ECAAB7F" w14:textId="77777777" w:rsidR="00BE4F62" w:rsidRPr="00D2437C" w:rsidRDefault="00BE4F62" w:rsidP="004B3588">
      <w:pPr>
        <w:spacing w:after="0" w:line="240" w:lineRule="auto"/>
        <w:jc w:val="both"/>
        <w:rPr>
          <w:rFonts w:ascii="Arial Narrow" w:hAnsi="Arial Narrow"/>
          <w:b/>
          <w:bCs/>
          <w:color w:val="FFFFFF" w:themeColor="background1"/>
          <w:sz w:val="18"/>
          <w:szCs w:val="18"/>
        </w:rPr>
      </w:pPr>
    </w:p>
    <w:p w14:paraId="37B4A750" w14:textId="77777777" w:rsidR="00D70CC3" w:rsidRDefault="00D70CC3" w:rsidP="00DF6A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0C49E3B0" w14:textId="77777777" w:rsidR="006D2140" w:rsidRDefault="006D2140" w:rsidP="00DF6A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0365F53E" w14:textId="77777777" w:rsidR="006D2140" w:rsidRDefault="006D2140" w:rsidP="00DF6A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6F98BAF7" w14:textId="77777777" w:rsidR="006D2140" w:rsidRDefault="006D2140" w:rsidP="00DF6A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0FD8BA43" w14:textId="77777777" w:rsidR="006D2140" w:rsidRDefault="006D2140" w:rsidP="00DF6A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7B131E66" w14:textId="77777777" w:rsidR="00D70CC3" w:rsidRDefault="00D70CC3" w:rsidP="00DF6A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1A1B9C91" w14:textId="77777777" w:rsidR="00602CDC" w:rsidRDefault="00602CDC" w:rsidP="00DF6A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5B517E5A" w14:textId="77777777" w:rsidR="00602CDC" w:rsidRDefault="00602CDC" w:rsidP="00DF6A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p w14:paraId="041BD0F0" w14:textId="77777777" w:rsidR="00114B42" w:rsidRDefault="00114B42" w:rsidP="00DF6AB8">
      <w:pPr>
        <w:spacing w:after="0" w:line="240" w:lineRule="auto"/>
        <w:jc w:val="both"/>
        <w:rPr>
          <w:rFonts w:ascii="Arial Narrow" w:hAnsi="Arial Narrow"/>
          <w:sz w:val="18"/>
          <w:szCs w:val="18"/>
        </w:rPr>
      </w:pPr>
    </w:p>
    <w:tbl>
      <w:tblPr>
        <w:tblStyle w:val="Grilledutableau"/>
        <w:tblW w:w="1078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7470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83"/>
      </w:tblGrid>
      <w:tr w:rsidR="00114B42" w:rsidRPr="006076AA" w14:paraId="54487BC6" w14:textId="77777777" w:rsidTr="00062F98">
        <w:tc>
          <w:tcPr>
            <w:tcW w:w="10783" w:type="dxa"/>
            <w:shd w:val="clear" w:color="auto" w:fill="007470"/>
          </w:tcPr>
          <w:p w14:paraId="179BEFBA" w14:textId="4A5AB08B" w:rsidR="00114B42" w:rsidRPr="006076AA" w:rsidRDefault="00114B42" w:rsidP="008A54D3">
            <w:pP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FFFFFF" w:themeColor="background1"/>
                <w:sz w:val="24"/>
                <w:szCs w:val="24"/>
              </w:rPr>
              <w:lastRenderedPageBreak/>
              <w:t>4. DÉCLARATION DU CANDIDAT</w:t>
            </w:r>
          </w:p>
        </w:tc>
      </w:tr>
      <w:tr w:rsidR="00867ED5" w:rsidRPr="00187EB3" w14:paraId="0B011E5B" w14:textId="77777777" w:rsidTr="00201E72">
        <w:trPr>
          <w:trHeight w:val="754"/>
        </w:trPr>
        <w:tc>
          <w:tcPr>
            <w:tcW w:w="10783" w:type="dxa"/>
            <w:shd w:val="clear" w:color="auto" w:fill="auto"/>
          </w:tcPr>
          <w:p w14:paraId="3E2CED97" w14:textId="3A42EB9C" w:rsidR="00867ED5" w:rsidRPr="00187EB3" w:rsidRDefault="00867ED5" w:rsidP="008A54D3">
            <w:pPr>
              <w:spacing w:before="160" w:after="160"/>
              <w:jc w:val="both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187EB3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ATTESTATION </w:t>
            </w:r>
            <w:r w:rsidR="002706CD">
              <w:rPr>
                <w:rFonts w:ascii="Arial Narrow" w:hAnsi="Arial Narrow"/>
                <w:b/>
                <w:bCs/>
                <w:sz w:val="20"/>
                <w:szCs w:val="20"/>
              </w:rPr>
              <w:t>DE CONFORMITÉ DU STAGE</w:t>
            </w:r>
            <w:r w:rsidR="00062F9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D’ÉTUDES POSTDOCTORALES DE SPÉCIALITÉ EN BIOCHIMIE CLINIQUE</w:t>
            </w:r>
          </w:p>
          <w:p w14:paraId="5CA397BD" w14:textId="5C9CFCA4" w:rsidR="00867ED5" w:rsidRPr="00543474" w:rsidRDefault="00062F98" w:rsidP="008A54D3">
            <w:pPr>
              <w:spacing w:after="160" w:line="259" w:lineRule="auto"/>
              <w:jc w:val="both"/>
              <w:rPr>
                <w:rFonts w:ascii="Arial Narrow" w:hAnsi="Arial Narrow"/>
                <w:sz w:val="18"/>
                <w:szCs w:val="18"/>
                <w:lang w:val="fr-CA"/>
              </w:rPr>
            </w:pPr>
            <w:r>
              <w:rPr>
                <w:rFonts w:ascii="Arial Narrow" w:hAnsi="Arial Narrow"/>
                <w:sz w:val="18"/>
                <w:szCs w:val="18"/>
                <w:lang w:val="fr-CA"/>
              </w:rPr>
              <w:t>En signant le présent formulaire</w:t>
            </w:r>
            <w:r w:rsidR="00110F70">
              <w:rPr>
                <w:rFonts w:ascii="Arial Narrow" w:hAnsi="Arial Narrow"/>
                <w:sz w:val="18"/>
                <w:szCs w:val="18"/>
                <w:lang w:val="fr-CA"/>
              </w:rPr>
              <w:t>, le candi</w:t>
            </w:r>
            <w:r w:rsidR="00DF699A">
              <w:rPr>
                <w:rFonts w:ascii="Arial Narrow" w:hAnsi="Arial Narrow"/>
                <w:sz w:val="18"/>
                <w:szCs w:val="18"/>
                <w:lang w:val="fr-CA"/>
              </w:rPr>
              <w:t xml:space="preserve">dat </w:t>
            </w:r>
            <w:r w:rsidR="001B752F" w:rsidRPr="00AD2E30">
              <w:rPr>
                <w:rFonts w:ascii="Arial Narrow" w:hAnsi="Arial Narrow"/>
                <w:sz w:val="18"/>
                <w:szCs w:val="18"/>
                <w:lang w:val="fr-CA"/>
              </w:rPr>
              <w:t>à la spécialité en biochimie clinique</w:t>
            </w:r>
            <w:r w:rsidR="001B752F">
              <w:rPr>
                <w:rFonts w:ascii="Arial Narrow" w:hAnsi="Arial Narrow"/>
                <w:sz w:val="18"/>
                <w:szCs w:val="18"/>
                <w:lang w:val="fr-CA"/>
              </w:rPr>
              <w:t xml:space="preserve"> </w:t>
            </w:r>
            <w:r w:rsidR="00DF699A">
              <w:rPr>
                <w:rFonts w:ascii="Arial Narrow" w:hAnsi="Arial Narrow"/>
                <w:sz w:val="18"/>
                <w:szCs w:val="18"/>
                <w:lang w:val="fr-CA"/>
              </w:rPr>
              <w:t xml:space="preserve">déclare avoir réussi </w:t>
            </w:r>
            <w:r w:rsidR="001B752F">
              <w:rPr>
                <w:rFonts w:ascii="Arial Narrow" w:hAnsi="Arial Narrow"/>
                <w:sz w:val="18"/>
                <w:szCs w:val="18"/>
                <w:lang w:val="fr-CA"/>
              </w:rPr>
              <w:t xml:space="preserve">un stage </w:t>
            </w:r>
            <w:r w:rsidR="001B752F" w:rsidRPr="00AD2E30">
              <w:rPr>
                <w:rFonts w:ascii="Arial Narrow" w:hAnsi="Arial Narrow"/>
                <w:sz w:val="18"/>
                <w:szCs w:val="18"/>
                <w:lang w:val="fr-CA"/>
              </w:rPr>
              <w:t>d’études postdoctorales de spécialité en biochimie clinique conforme au syllabus du programme de formation postdoctorale en biochimie clinique de l’Ordre des chimistes du Québec</w:t>
            </w:r>
            <w:r w:rsidR="00327F9D">
              <w:rPr>
                <w:rFonts w:ascii="Arial Narrow" w:hAnsi="Arial Narrow"/>
                <w:sz w:val="18"/>
                <w:szCs w:val="18"/>
                <w:lang w:val="fr-CA"/>
              </w:rPr>
              <w:t>.</w:t>
            </w:r>
          </w:p>
        </w:tc>
      </w:tr>
    </w:tbl>
    <w:p w14:paraId="54FA91A0" w14:textId="77777777" w:rsidR="00F106D8" w:rsidRDefault="00F106D8" w:rsidP="00201E72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  <w:lang w:val="fr-CA"/>
        </w:rPr>
      </w:pPr>
    </w:p>
    <w:p w14:paraId="1D01737E" w14:textId="42C68574" w:rsidR="00201E72" w:rsidRPr="00187EB3" w:rsidRDefault="00201E72" w:rsidP="00201E72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  <w:lang w:val="fr-CA"/>
        </w:rPr>
      </w:pPr>
      <w:r>
        <w:rPr>
          <w:rFonts w:ascii="Arial Narrow" w:hAnsi="Arial Narrow"/>
          <w:b/>
          <w:bCs/>
          <w:sz w:val="20"/>
          <w:szCs w:val="20"/>
          <w:lang w:val="fr-CA"/>
        </w:rPr>
        <w:t>EN FOI DE QUOI, j</w:t>
      </w:r>
      <w:r w:rsidRPr="00187EB3">
        <w:rPr>
          <w:rFonts w:ascii="Arial Narrow" w:hAnsi="Arial Narrow"/>
          <w:b/>
          <w:bCs/>
          <w:sz w:val="20"/>
          <w:szCs w:val="20"/>
          <w:lang w:val="fr-CA"/>
        </w:rPr>
        <w:t>e soussigné(e) déclare que les renseignements figurant dans le présent formulaire sont, à ma connaissance, véridiques et complets.</w:t>
      </w:r>
    </w:p>
    <w:p w14:paraId="5BB87B0B" w14:textId="77777777" w:rsidR="00201E72" w:rsidRPr="00187EB3" w:rsidRDefault="00201E72" w:rsidP="00201E72">
      <w:pPr>
        <w:spacing w:after="0" w:line="240" w:lineRule="auto"/>
        <w:jc w:val="both"/>
        <w:rPr>
          <w:rFonts w:ascii="Arial Narrow" w:hAnsi="Arial Narrow"/>
          <w:b/>
          <w:bCs/>
          <w:sz w:val="20"/>
          <w:szCs w:val="20"/>
          <w:lang w:val="fr-CA"/>
        </w:rPr>
      </w:pPr>
    </w:p>
    <w:tbl>
      <w:tblPr>
        <w:tblStyle w:val="Grilledutableau"/>
        <w:tblW w:w="1077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74"/>
        <w:gridCol w:w="851"/>
        <w:gridCol w:w="1559"/>
        <w:gridCol w:w="1701"/>
        <w:gridCol w:w="2693"/>
      </w:tblGrid>
      <w:tr w:rsidR="00201E72" w:rsidRPr="00187EB3" w14:paraId="735E49CA" w14:textId="77777777" w:rsidTr="008A54D3">
        <w:trPr>
          <w:trHeight w:val="340"/>
        </w:trPr>
        <w:tc>
          <w:tcPr>
            <w:tcW w:w="3974" w:type="dxa"/>
            <w:tcBorders>
              <w:bottom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4F553FC5" w14:textId="77777777" w:rsidR="00201E72" w:rsidRPr="00187EB3" w:rsidRDefault="00201E72" w:rsidP="008A54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47C3C30" w14:textId="77777777" w:rsidR="00201E72" w:rsidRPr="00187EB3" w:rsidRDefault="00201E72" w:rsidP="008A54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7D1DCC2F" w14:textId="77777777" w:rsidR="00201E72" w:rsidRPr="00187EB3" w:rsidRDefault="00201E72" w:rsidP="008A54D3">
            <w:pPr>
              <w:rPr>
                <w:rFonts w:ascii="Arial Narrow" w:hAnsi="Arial Narrow"/>
                <w:sz w:val="20"/>
                <w:szCs w:val="20"/>
              </w:rPr>
            </w:pPr>
            <w:permStart w:id="6826289" w:edGrp="everyone"/>
            <w:permEnd w:id="6826289"/>
          </w:p>
        </w:tc>
        <w:tc>
          <w:tcPr>
            <w:tcW w:w="1701" w:type="dxa"/>
          </w:tcPr>
          <w:p w14:paraId="7B2F239A" w14:textId="77777777" w:rsidR="00201E72" w:rsidRPr="00187EB3" w:rsidRDefault="00201E72" w:rsidP="008A54D3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bottom"/>
          </w:tcPr>
          <w:p w14:paraId="5A75C6F3" w14:textId="77777777" w:rsidR="00201E72" w:rsidRPr="00187EB3" w:rsidRDefault="00201E72" w:rsidP="008A54D3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01E72" w:rsidRPr="00187EB3" w14:paraId="23A42928" w14:textId="77777777" w:rsidTr="008A54D3">
        <w:tc>
          <w:tcPr>
            <w:tcW w:w="3974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0341D1B5" w14:textId="0EB4DD34" w:rsidR="00201E72" w:rsidRPr="00187EB3" w:rsidRDefault="00201E72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 xml:space="preserve">signature du </w:t>
            </w:r>
            <w:r w:rsidR="002921E2">
              <w:rPr>
                <w:rFonts w:ascii="Arial Narrow" w:hAnsi="Arial Narrow"/>
                <w:caps/>
                <w:sz w:val="14"/>
                <w:szCs w:val="14"/>
              </w:rPr>
              <w:t>candidat</w:t>
            </w:r>
          </w:p>
        </w:tc>
        <w:tc>
          <w:tcPr>
            <w:tcW w:w="851" w:type="dxa"/>
            <w:tcMar>
              <w:left w:w="85" w:type="dxa"/>
              <w:right w:w="85" w:type="dxa"/>
            </w:tcMar>
            <w:vAlign w:val="center"/>
          </w:tcPr>
          <w:p w14:paraId="0F16C208" w14:textId="77777777" w:rsidR="00201E72" w:rsidRPr="00187EB3" w:rsidRDefault="00201E72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left w:w="85" w:type="dxa"/>
              <w:right w:w="85" w:type="dxa"/>
            </w:tcMar>
            <w:vAlign w:val="center"/>
          </w:tcPr>
          <w:p w14:paraId="771E6600" w14:textId="77777777" w:rsidR="00201E72" w:rsidRPr="00187EB3" w:rsidRDefault="00201E72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  <w:r w:rsidRPr="00187EB3">
              <w:rPr>
                <w:rFonts w:ascii="Arial Narrow" w:hAnsi="Arial Narrow"/>
                <w:caps/>
                <w:sz w:val="14"/>
                <w:szCs w:val="14"/>
              </w:rPr>
              <w:t>dATE (AAAA-MM-JJ)</w:t>
            </w:r>
          </w:p>
        </w:tc>
        <w:tc>
          <w:tcPr>
            <w:tcW w:w="1701" w:type="dxa"/>
          </w:tcPr>
          <w:p w14:paraId="643C0E93" w14:textId="77777777" w:rsidR="00201E72" w:rsidRPr="00187EB3" w:rsidRDefault="00201E72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</w:p>
        </w:tc>
        <w:tc>
          <w:tcPr>
            <w:tcW w:w="2693" w:type="dxa"/>
            <w:vMerge/>
          </w:tcPr>
          <w:p w14:paraId="6F0811EA" w14:textId="77777777" w:rsidR="00201E72" w:rsidRPr="00187EB3" w:rsidRDefault="00201E72" w:rsidP="008A54D3">
            <w:pPr>
              <w:rPr>
                <w:rFonts w:ascii="Arial Narrow" w:hAnsi="Arial Narrow"/>
                <w:caps/>
                <w:sz w:val="14"/>
                <w:szCs w:val="14"/>
              </w:rPr>
            </w:pPr>
          </w:p>
        </w:tc>
      </w:tr>
    </w:tbl>
    <w:p w14:paraId="4C7D5222" w14:textId="77777777" w:rsidR="00A630A3" w:rsidRDefault="00A630A3" w:rsidP="009708C4">
      <w:pPr>
        <w:spacing w:after="0" w:line="240" w:lineRule="auto"/>
        <w:rPr>
          <w:rFonts w:ascii="Arial Narrow" w:hAnsi="Arial Narrow"/>
        </w:rPr>
      </w:pPr>
    </w:p>
    <w:sectPr w:rsidR="00A630A3" w:rsidSect="000C3A87">
      <w:headerReference w:type="default" r:id="rId11"/>
      <w:footerReference w:type="default" r:id="rId12"/>
      <w:pgSz w:w="11906" w:h="16838" w:code="9"/>
      <w:pgMar w:top="454" w:right="567" w:bottom="567" w:left="567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18D54F" w14:textId="77777777" w:rsidR="007D32A2" w:rsidRDefault="007D32A2" w:rsidP="00400CA8">
      <w:pPr>
        <w:spacing w:after="0" w:line="240" w:lineRule="auto"/>
      </w:pPr>
      <w:r>
        <w:separator/>
      </w:r>
    </w:p>
  </w:endnote>
  <w:endnote w:type="continuationSeparator" w:id="0">
    <w:p w14:paraId="7B9BAA9E" w14:textId="77777777" w:rsidR="007D32A2" w:rsidRDefault="007D32A2" w:rsidP="00400CA8">
      <w:pPr>
        <w:spacing w:after="0" w:line="240" w:lineRule="auto"/>
      </w:pPr>
      <w:r>
        <w:continuationSeparator/>
      </w:r>
    </w:p>
  </w:endnote>
  <w:endnote w:type="continuationNotice" w:id="1">
    <w:p w14:paraId="3ACDA273" w14:textId="77777777" w:rsidR="007D32A2" w:rsidRDefault="007D32A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BA49F7" w14:textId="77777777" w:rsidR="006E2CB1" w:rsidRDefault="006E2CB1" w:rsidP="00924A99">
    <w:pPr>
      <w:pStyle w:val="Pieddepage"/>
    </w:pPr>
  </w:p>
  <w:tbl>
    <w:tblPr>
      <w:tblStyle w:val="Grilledutableau"/>
      <w:tblW w:w="0" w:type="auto"/>
      <w:jc w:val="righ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381"/>
      <w:gridCol w:w="5381"/>
    </w:tblGrid>
    <w:tr w:rsidR="00153FD8" w:rsidRPr="006E2CB1" w14:paraId="00B6E768" w14:textId="77777777" w:rsidTr="00436C86">
      <w:trPr>
        <w:trHeight w:val="274"/>
        <w:jc w:val="right"/>
      </w:trPr>
      <w:tc>
        <w:tcPr>
          <w:tcW w:w="5381" w:type="dxa"/>
          <w:vAlign w:val="center"/>
        </w:tcPr>
        <w:p w14:paraId="02695380" w14:textId="77777777" w:rsidR="00153FD8" w:rsidRPr="006E2CB1" w:rsidRDefault="00153FD8" w:rsidP="00436C86">
          <w:pPr>
            <w:pStyle w:val="En-tte"/>
            <w:rPr>
              <w:rFonts w:ascii="Arial Narrow" w:hAnsi="Arial Narrow" w:cs="Arial"/>
              <w:caps/>
              <w:sz w:val="18"/>
              <w:szCs w:val="18"/>
            </w:rPr>
          </w:pPr>
        </w:p>
      </w:tc>
      <w:tc>
        <w:tcPr>
          <w:tcW w:w="5381" w:type="dxa"/>
          <w:vAlign w:val="center"/>
        </w:tcPr>
        <w:sdt>
          <w:sdtPr>
            <w:rPr>
              <w:rFonts w:ascii="Arial Narrow" w:hAnsi="Arial Narrow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p w14:paraId="0DC95B0E" w14:textId="7F7C8DFF" w:rsidR="00153FD8" w:rsidRPr="006E2CB1" w:rsidRDefault="006E2CB1" w:rsidP="006E2CB1">
              <w:pPr>
                <w:pStyle w:val="Pieddepage"/>
                <w:jc w:val="right"/>
                <w:rPr>
                  <w:rFonts w:ascii="Arial Narrow" w:hAnsi="Arial Narrow"/>
                  <w:sz w:val="18"/>
                  <w:szCs w:val="18"/>
                </w:rPr>
              </w:pPr>
              <w:r w:rsidRPr="009B2C5E">
                <w:rPr>
                  <w:rFonts w:ascii="Arial Narrow" w:hAnsi="Arial Narrow"/>
                  <w:sz w:val="18"/>
                  <w:szCs w:val="18"/>
                </w:rPr>
                <w:t>P</w: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t xml:space="preserve">age </w: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begin"/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instrText>PAGE</w:instrTex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separate"/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t>1</w: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end"/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t xml:space="preserve"> sur </w: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begin"/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instrText>NUMPAGES</w:instrTex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separate"/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t>3</w:t>
              </w:r>
              <w:r w:rsidR="00153FD8" w:rsidRPr="009B2C5E">
                <w:rPr>
                  <w:rFonts w:ascii="Arial Narrow" w:hAnsi="Arial Narrow"/>
                  <w:sz w:val="18"/>
                  <w:szCs w:val="18"/>
                </w:rPr>
                <w:fldChar w:fldCharType="end"/>
              </w:r>
            </w:p>
          </w:sdtContent>
        </w:sdt>
      </w:tc>
    </w:tr>
  </w:tbl>
  <w:p w14:paraId="2DFA9466" w14:textId="59611EF2" w:rsidR="00AB5577" w:rsidRDefault="00AB55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1A9CAF" w14:textId="77777777" w:rsidR="007D32A2" w:rsidRDefault="007D32A2" w:rsidP="00400CA8">
      <w:pPr>
        <w:spacing w:after="0" w:line="240" w:lineRule="auto"/>
      </w:pPr>
      <w:r>
        <w:separator/>
      </w:r>
    </w:p>
  </w:footnote>
  <w:footnote w:type="continuationSeparator" w:id="0">
    <w:p w14:paraId="13F4B9E6" w14:textId="77777777" w:rsidR="007D32A2" w:rsidRDefault="007D32A2" w:rsidP="00400CA8">
      <w:pPr>
        <w:spacing w:after="0" w:line="240" w:lineRule="auto"/>
      </w:pPr>
      <w:r>
        <w:continuationSeparator/>
      </w:r>
    </w:p>
  </w:footnote>
  <w:footnote w:type="continuationNotice" w:id="1">
    <w:p w14:paraId="5BB71448" w14:textId="77777777" w:rsidR="007D32A2" w:rsidRDefault="007D32A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81FF61" w14:textId="5345E9A2" w:rsidR="007E1017" w:rsidRDefault="007E1017" w:rsidP="008D74E1">
    <w:pPr>
      <w:pStyle w:val="En-tte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1B00C7"/>
    <w:multiLevelType w:val="hybridMultilevel"/>
    <w:tmpl w:val="C9042A08"/>
    <w:lvl w:ilvl="0" w:tplc="F2540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470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47B12"/>
    <w:multiLevelType w:val="hybridMultilevel"/>
    <w:tmpl w:val="B2C4C03C"/>
    <w:lvl w:ilvl="0" w:tplc="6E06340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436D0"/>
    <w:multiLevelType w:val="hybridMultilevel"/>
    <w:tmpl w:val="F4283DFA"/>
    <w:lvl w:ilvl="0" w:tplc="05AA84F0">
      <w:start w:val="1"/>
      <w:numFmt w:val="bullet"/>
      <w:pStyle w:val="Paragraphedeliste"/>
      <w:lvlText w:val=""/>
      <w:lvlJc w:val="left"/>
      <w:pPr>
        <w:tabs>
          <w:tab w:val="num" w:pos="360"/>
        </w:tabs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5643FD"/>
    <w:multiLevelType w:val="hybridMultilevel"/>
    <w:tmpl w:val="E2D4692E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FF6B78"/>
    <w:multiLevelType w:val="hybridMultilevel"/>
    <w:tmpl w:val="274042E4"/>
    <w:lvl w:ilvl="0" w:tplc="A4A8402E">
      <w:start w:val="1"/>
      <w:numFmt w:val="bullet"/>
      <w:suff w:val="nothing"/>
      <w:lvlText w:val=""/>
      <w:lvlJc w:val="left"/>
      <w:pPr>
        <w:ind w:left="360" w:firstLine="0"/>
      </w:pPr>
      <w:rPr>
        <w:rFonts w:ascii="Wingdings" w:hAnsi="Wingding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7257552">
    <w:abstractNumId w:val="1"/>
  </w:num>
  <w:num w:numId="2" w16cid:durableId="1057704430">
    <w:abstractNumId w:val="4"/>
  </w:num>
  <w:num w:numId="3" w16cid:durableId="838471968">
    <w:abstractNumId w:val="2"/>
  </w:num>
  <w:num w:numId="4" w16cid:durableId="775097325">
    <w:abstractNumId w:val="3"/>
  </w:num>
  <w:num w:numId="5" w16cid:durableId="2098554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5dhHcTQYUSPdG0bpoUGaYbcLI+yx+6R1jbcP94RGt/B6w/RCyAJKTq4s0GklMZ+wikTijtfygpiZ6fNvHqsdLQ==" w:salt="ZEoK5XpHsZr4px1whT5w2w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12"/>
    <w:rsid w:val="00000FAF"/>
    <w:rsid w:val="00002371"/>
    <w:rsid w:val="00004EAA"/>
    <w:rsid w:val="00006595"/>
    <w:rsid w:val="00010EED"/>
    <w:rsid w:val="00011D67"/>
    <w:rsid w:val="00014691"/>
    <w:rsid w:val="00016669"/>
    <w:rsid w:val="00021CD4"/>
    <w:rsid w:val="000220C2"/>
    <w:rsid w:val="00023E8A"/>
    <w:rsid w:val="00024DCB"/>
    <w:rsid w:val="00026FB5"/>
    <w:rsid w:val="0002787B"/>
    <w:rsid w:val="00030C7D"/>
    <w:rsid w:val="000326AB"/>
    <w:rsid w:val="00033D30"/>
    <w:rsid w:val="00036916"/>
    <w:rsid w:val="0003705B"/>
    <w:rsid w:val="00037900"/>
    <w:rsid w:val="00037F6F"/>
    <w:rsid w:val="00040FDB"/>
    <w:rsid w:val="000425F3"/>
    <w:rsid w:val="00043235"/>
    <w:rsid w:val="00051047"/>
    <w:rsid w:val="00051509"/>
    <w:rsid w:val="00051E6A"/>
    <w:rsid w:val="000539A3"/>
    <w:rsid w:val="0005777C"/>
    <w:rsid w:val="00062A86"/>
    <w:rsid w:val="00062F98"/>
    <w:rsid w:val="0006381C"/>
    <w:rsid w:val="00063B1F"/>
    <w:rsid w:val="00064A86"/>
    <w:rsid w:val="00065B85"/>
    <w:rsid w:val="00065C6C"/>
    <w:rsid w:val="000669CD"/>
    <w:rsid w:val="00067DF0"/>
    <w:rsid w:val="000700FD"/>
    <w:rsid w:val="00070A12"/>
    <w:rsid w:val="00071A3F"/>
    <w:rsid w:val="00075FCC"/>
    <w:rsid w:val="0007601F"/>
    <w:rsid w:val="00076CE8"/>
    <w:rsid w:val="000823C1"/>
    <w:rsid w:val="00082514"/>
    <w:rsid w:val="000834AD"/>
    <w:rsid w:val="0008571D"/>
    <w:rsid w:val="00087337"/>
    <w:rsid w:val="0009006A"/>
    <w:rsid w:val="00090769"/>
    <w:rsid w:val="00096E7B"/>
    <w:rsid w:val="00097C74"/>
    <w:rsid w:val="000B0344"/>
    <w:rsid w:val="000B0BE6"/>
    <w:rsid w:val="000B1475"/>
    <w:rsid w:val="000B79C4"/>
    <w:rsid w:val="000B7BA0"/>
    <w:rsid w:val="000C1104"/>
    <w:rsid w:val="000C2D00"/>
    <w:rsid w:val="000C3684"/>
    <w:rsid w:val="000C3742"/>
    <w:rsid w:val="000C37E3"/>
    <w:rsid w:val="000C3A87"/>
    <w:rsid w:val="000C45A1"/>
    <w:rsid w:val="000C71BC"/>
    <w:rsid w:val="000C73E9"/>
    <w:rsid w:val="000C7A3B"/>
    <w:rsid w:val="000D071D"/>
    <w:rsid w:val="000D3119"/>
    <w:rsid w:val="000D3586"/>
    <w:rsid w:val="000D6CB7"/>
    <w:rsid w:val="000D7D6D"/>
    <w:rsid w:val="000E143C"/>
    <w:rsid w:val="000E48DB"/>
    <w:rsid w:val="000E59FF"/>
    <w:rsid w:val="000E7565"/>
    <w:rsid w:val="000E7D15"/>
    <w:rsid w:val="000F0DFC"/>
    <w:rsid w:val="000F1151"/>
    <w:rsid w:val="000F1FF1"/>
    <w:rsid w:val="000F471A"/>
    <w:rsid w:val="000F492B"/>
    <w:rsid w:val="000F5B6E"/>
    <w:rsid w:val="000F5C53"/>
    <w:rsid w:val="000F6E63"/>
    <w:rsid w:val="00101712"/>
    <w:rsid w:val="00102559"/>
    <w:rsid w:val="001027BA"/>
    <w:rsid w:val="00110DEE"/>
    <w:rsid w:val="00110F70"/>
    <w:rsid w:val="00112C98"/>
    <w:rsid w:val="00112DE6"/>
    <w:rsid w:val="001146C9"/>
    <w:rsid w:val="00114B42"/>
    <w:rsid w:val="001168D9"/>
    <w:rsid w:val="00117FE8"/>
    <w:rsid w:val="0012116E"/>
    <w:rsid w:val="00121578"/>
    <w:rsid w:val="001233AA"/>
    <w:rsid w:val="00124B9C"/>
    <w:rsid w:val="00127B68"/>
    <w:rsid w:val="0013096C"/>
    <w:rsid w:val="00130E4F"/>
    <w:rsid w:val="00133BF5"/>
    <w:rsid w:val="00134989"/>
    <w:rsid w:val="00135665"/>
    <w:rsid w:val="00135873"/>
    <w:rsid w:val="00140C71"/>
    <w:rsid w:val="00142446"/>
    <w:rsid w:val="001426C6"/>
    <w:rsid w:val="00143C71"/>
    <w:rsid w:val="0014616F"/>
    <w:rsid w:val="00150565"/>
    <w:rsid w:val="00153084"/>
    <w:rsid w:val="00153FD8"/>
    <w:rsid w:val="0015567A"/>
    <w:rsid w:val="0015585F"/>
    <w:rsid w:val="00155F48"/>
    <w:rsid w:val="00163AE4"/>
    <w:rsid w:val="001645E6"/>
    <w:rsid w:val="00166523"/>
    <w:rsid w:val="001725E4"/>
    <w:rsid w:val="00172CFC"/>
    <w:rsid w:val="001737A7"/>
    <w:rsid w:val="00177CB8"/>
    <w:rsid w:val="00181A63"/>
    <w:rsid w:val="00183442"/>
    <w:rsid w:val="001846B7"/>
    <w:rsid w:val="001848C6"/>
    <w:rsid w:val="0018659A"/>
    <w:rsid w:val="00187EB3"/>
    <w:rsid w:val="0019285F"/>
    <w:rsid w:val="001947B6"/>
    <w:rsid w:val="0019556E"/>
    <w:rsid w:val="001A10DB"/>
    <w:rsid w:val="001A279C"/>
    <w:rsid w:val="001A4A9B"/>
    <w:rsid w:val="001A588B"/>
    <w:rsid w:val="001A78F2"/>
    <w:rsid w:val="001A7CC4"/>
    <w:rsid w:val="001B1325"/>
    <w:rsid w:val="001B168E"/>
    <w:rsid w:val="001B288D"/>
    <w:rsid w:val="001B3F6D"/>
    <w:rsid w:val="001B580D"/>
    <w:rsid w:val="001B6EE0"/>
    <w:rsid w:val="001B752F"/>
    <w:rsid w:val="001C3DA1"/>
    <w:rsid w:val="001C5035"/>
    <w:rsid w:val="001C5A96"/>
    <w:rsid w:val="001C5E5C"/>
    <w:rsid w:val="001D0510"/>
    <w:rsid w:val="001D0A86"/>
    <w:rsid w:val="001D0C42"/>
    <w:rsid w:val="001D2D26"/>
    <w:rsid w:val="001D2E8A"/>
    <w:rsid w:val="001D5873"/>
    <w:rsid w:val="001D64BF"/>
    <w:rsid w:val="001D6DD6"/>
    <w:rsid w:val="001E0E26"/>
    <w:rsid w:val="001E0F0D"/>
    <w:rsid w:val="001E10A8"/>
    <w:rsid w:val="001E4A61"/>
    <w:rsid w:val="001F0D51"/>
    <w:rsid w:val="0020010C"/>
    <w:rsid w:val="00201E72"/>
    <w:rsid w:val="00202628"/>
    <w:rsid w:val="00204A12"/>
    <w:rsid w:val="00204E56"/>
    <w:rsid w:val="00206B6C"/>
    <w:rsid w:val="00207DFF"/>
    <w:rsid w:val="00210107"/>
    <w:rsid w:val="00211F02"/>
    <w:rsid w:val="0021225A"/>
    <w:rsid w:val="00213E39"/>
    <w:rsid w:val="00215FC3"/>
    <w:rsid w:val="00221DC7"/>
    <w:rsid w:val="00223552"/>
    <w:rsid w:val="0022425F"/>
    <w:rsid w:val="00225B99"/>
    <w:rsid w:val="002262A8"/>
    <w:rsid w:val="00226B62"/>
    <w:rsid w:val="00230CAF"/>
    <w:rsid w:val="00230D23"/>
    <w:rsid w:val="002355F3"/>
    <w:rsid w:val="00240758"/>
    <w:rsid w:val="00240EFC"/>
    <w:rsid w:val="00241E8B"/>
    <w:rsid w:val="00242679"/>
    <w:rsid w:val="00243493"/>
    <w:rsid w:val="00245E87"/>
    <w:rsid w:val="00250069"/>
    <w:rsid w:val="00250A5E"/>
    <w:rsid w:val="002533F5"/>
    <w:rsid w:val="0025512D"/>
    <w:rsid w:val="00255358"/>
    <w:rsid w:val="00257112"/>
    <w:rsid w:val="00257AF4"/>
    <w:rsid w:val="002706CD"/>
    <w:rsid w:val="002718DA"/>
    <w:rsid w:val="00271CD7"/>
    <w:rsid w:val="00273E48"/>
    <w:rsid w:val="002838AD"/>
    <w:rsid w:val="00283AF3"/>
    <w:rsid w:val="00284543"/>
    <w:rsid w:val="00285AE5"/>
    <w:rsid w:val="00286CAE"/>
    <w:rsid w:val="0029061C"/>
    <w:rsid w:val="002915DD"/>
    <w:rsid w:val="002921E2"/>
    <w:rsid w:val="0029407C"/>
    <w:rsid w:val="002951B1"/>
    <w:rsid w:val="002954F2"/>
    <w:rsid w:val="00295910"/>
    <w:rsid w:val="002960A9"/>
    <w:rsid w:val="002962BA"/>
    <w:rsid w:val="00296CB8"/>
    <w:rsid w:val="002A0872"/>
    <w:rsid w:val="002A2C3A"/>
    <w:rsid w:val="002A7515"/>
    <w:rsid w:val="002B095D"/>
    <w:rsid w:val="002B3574"/>
    <w:rsid w:val="002B3E4D"/>
    <w:rsid w:val="002B58C3"/>
    <w:rsid w:val="002B5F94"/>
    <w:rsid w:val="002B7692"/>
    <w:rsid w:val="002C25BE"/>
    <w:rsid w:val="002C3F2D"/>
    <w:rsid w:val="002D09E0"/>
    <w:rsid w:val="002D26AD"/>
    <w:rsid w:val="002D5618"/>
    <w:rsid w:val="002D6270"/>
    <w:rsid w:val="002D6F1C"/>
    <w:rsid w:val="002E621C"/>
    <w:rsid w:val="002E6F3D"/>
    <w:rsid w:val="002E7334"/>
    <w:rsid w:val="002E7D01"/>
    <w:rsid w:val="002F0F1B"/>
    <w:rsid w:val="002F246C"/>
    <w:rsid w:val="002F363D"/>
    <w:rsid w:val="002F3DD3"/>
    <w:rsid w:val="002F7031"/>
    <w:rsid w:val="00303CA4"/>
    <w:rsid w:val="003048C2"/>
    <w:rsid w:val="0030517A"/>
    <w:rsid w:val="00306CB1"/>
    <w:rsid w:val="003106B5"/>
    <w:rsid w:val="003107D8"/>
    <w:rsid w:val="00311347"/>
    <w:rsid w:val="00311FF0"/>
    <w:rsid w:val="003127D5"/>
    <w:rsid w:val="00312AD8"/>
    <w:rsid w:val="0031437B"/>
    <w:rsid w:val="00316A3E"/>
    <w:rsid w:val="00320E97"/>
    <w:rsid w:val="00320F7D"/>
    <w:rsid w:val="00320FB7"/>
    <w:rsid w:val="00321A2C"/>
    <w:rsid w:val="00323B22"/>
    <w:rsid w:val="00324A82"/>
    <w:rsid w:val="0032504E"/>
    <w:rsid w:val="003263E9"/>
    <w:rsid w:val="00327C53"/>
    <w:rsid w:val="00327F9D"/>
    <w:rsid w:val="003336B8"/>
    <w:rsid w:val="00334D21"/>
    <w:rsid w:val="00335057"/>
    <w:rsid w:val="00336EB3"/>
    <w:rsid w:val="003425B3"/>
    <w:rsid w:val="00342781"/>
    <w:rsid w:val="00344E1B"/>
    <w:rsid w:val="0035014A"/>
    <w:rsid w:val="00350519"/>
    <w:rsid w:val="00355CFA"/>
    <w:rsid w:val="00355D0A"/>
    <w:rsid w:val="00357512"/>
    <w:rsid w:val="00360DD5"/>
    <w:rsid w:val="00363266"/>
    <w:rsid w:val="003667A7"/>
    <w:rsid w:val="00367243"/>
    <w:rsid w:val="00372675"/>
    <w:rsid w:val="00373289"/>
    <w:rsid w:val="00375A2D"/>
    <w:rsid w:val="00376E8F"/>
    <w:rsid w:val="00376F2F"/>
    <w:rsid w:val="00380C22"/>
    <w:rsid w:val="003818FE"/>
    <w:rsid w:val="0038232B"/>
    <w:rsid w:val="0038379A"/>
    <w:rsid w:val="00390C64"/>
    <w:rsid w:val="0039296F"/>
    <w:rsid w:val="00392C8E"/>
    <w:rsid w:val="00394DA9"/>
    <w:rsid w:val="003962CC"/>
    <w:rsid w:val="003A2766"/>
    <w:rsid w:val="003A3484"/>
    <w:rsid w:val="003A4D16"/>
    <w:rsid w:val="003A5613"/>
    <w:rsid w:val="003B1A0C"/>
    <w:rsid w:val="003B2037"/>
    <w:rsid w:val="003B4CB7"/>
    <w:rsid w:val="003B5006"/>
    <w:rsid w:val="003C1C7A"/>
    <w:rsid w:val="003C2CF8"/>
    <w:rsid w:val="003C36F0"/>
    <w:rsid w:val="003C3908"/>
    <w:rsid w:val="003D143E"/>
    <w:rsid w:val="003D1B31"/>
    <w:rsid w:val="003D2E1E"/>
    <w:rsid w:val="003D314C"/>
    <w:rsid w:val="003D3876"/>
    <w:rsid w:val="003D38B1"/>
    <w:rsid w:val="003D3C36"/>
    <w:rsid w:val="003D4243"/>
    <w:rsid w:val="003D71E0"/>
    <w:rsid w:val="003D7BF5"/>
    <w:rsid w:val="003E11E0"/>
    <w:rsid w:val="003E1862"/>
    <w:rsid w:val="003E1CBB"/>
    <w:rsid w:val="003F03ED"/>
    <w:rsid w:val="003F0EFB"/>
    <w:rsid w:val="003F1E08"/>
    <w:rsid w:val="003F6A9F"/>
    <w:rsid w:val="00400CA8"/>
    <w:rsid w:val="004012FA"/>
    <w:rsid w:val="00401F2C"/>
    <w:rsid w:val="00402DC9"/>
    <w:rsid w:val="00405A15"/>
    <w:rsid w:val="00407BCC"/>
    <w:rsid w:val="00410EED"/>
    <w:rsid w:val="00411382"/>
    <w:rsid w:val="00415CA4"/>
    <w:rsid w:val="00417825"/>
    <w:rsid w:val="0041784A"/>
    <w:rsid w:val="0042064A"/>
    <w:rsid w:val="004239F6"/>
    <w:rsid w:val="004279A6"/>
    <w:rsid w:val="00432E29"/>
    <w:rsid w:val="00436A44"/>
    <w:rsid w:val="00436C86"/>
    <w:rsid w:val="0044210B"/>
    <w:rsid w:val="00442D01"/>
    <w:rsid w:val="00446FB1"/>
    <w:rsid w:val="004475DF"/>
    <w:rsid w:val="00450905"/>
    <w:rsid w:val="00450B04"/>
    <w:rsid w:val="00450C7B"/>
    <w:rsid w:val="0045578D"/>
    <w:rsid w:val="00457EC0"/>
    <w:rsid w:val="00460D9A"/>
    <w:rsid w:val="004636D0"/>
    <w:rsid w:val="00466BB6"/>
    <w:rsid w:val="00466F36"/>
    <w:rsid w:val="0047110F"/>
    <w:rsid w:val="00473B0C"/>
    <w:rsid w:val="00473D86"/>
    <w:rsid w:val="00474265"/>
    <w:rsid w:val="004762B5"/>
    <w:rsid w:val="00476924"/>
    <w:rsid w:val="00480814"/>
    <w:rsid w:val="00480CCF"/>
    <w:rsid w:val="00482F90"/>
    <w:rsid w:val="004844CD"/>
    <w:rsid w:val="00484D27"/>
    <w:rsid w:val="004853CE"/>
    <w:rsid w:val="00486863"/>
    <w:rsid w:val="00487553"/>
    <w:rsid w:val="00493687"/>
    <w:rsid w:val="00496181"/>
    <w:rsid w:val="00497710"/>
    <w:rsid w:val="004A074A"/>
    <w:rsid w:val="004A25BD"/>
    <w:rsid w:val="004A4219"/>
    <w:rsid w:val="004A4468"/>
    <w:rsid w:val="004B17CD"/>
    <w:rsid w:val="004B256E"/>
    <w:rsid w:val="004B3588"/>
    <w:rsid w:val="004B42FD"/>
    <w:rsid w:val="004B703F"/>
    <w:rsid w:val="004C09DB"/>
    <w:rsid w:val="004C0DF2"/>
    <w:rsid w:val="004C1DA7"/>
    <w:rsid w:val="004C30A7"/>
    <w:rsid w:val="004C5C2C"/>
    <w:rsid w:val="004C6048"/>
    <w:rsid w:val="004D0807"/>
    <w:rsid w:val="004D2F34"/>
    <w:rsid w:val="004D6C4A"/>
    <w:rsid w:val="004D6D03"/>
    <w:rsid w:val="004E0B2B"/>
    <w:rsid w:val="004E1B61"/>
    <w:rsid w:val="004E643E"/>
    <w:rsid w:val="004F23E7"/>
    <w:rsid w:val="004F65AE"/>
    <w:rsid w:val="004F784F"/>
    <w:rsid w:val="00501971"/>
    <w:rsid w:val="00502085"/>
    <w:rsid w:val="00502B9D"/>
    <w:rsid w:val="00503437"/>
    <w:rsid w:val="005062D6"/>
    <w:rsid w:val="00506731"/>
    <w:rsid w:val="00511B8C"/>
    <w:rsid w:val="00515F8D"/>
    <w:rsid w:val="00517B24"/>
    <w:rsid w:val="0052071B"/>
    <w:rsid w:val="0052406B"/>
    <w:rsid w:val="005243F9"/>
    <w:rsid w:val="00524D99"/>
    <w:rsid w:val="00526B67"/>
    <w:rsid w:val="005301A4"/>
    <w:rsid w:val="00530AAB"/>
    <w:rsid w:val="005318EF"/>
    <w:rsid w:val="005331B9"/>
    <w:rsid w:val="00534D34"/>
    <w:rsid w:val="00540022"/>
    <w:rsid w:val="005402D1"/>
    <w:rsid w:val="0054508D"/>
    <w:rsid w:val="00553161"/>
    <w:rsid w:val="00553527"/>
    <w:rsid w:val="00561412"/>
    <w:rsid w:val="005615CC"/>
    <w:rsid w:val="005650D0"/>
    <w:rsid w:val="00565585"/>
    <w:rsid w:val="00565A07"/>
    <w:rsid w:val="00565D36"/>
    <w:rsid w:val="00566E17"/>
    <w:rsid w:val="005703CA"/>
    <w:rsid w:val="005720A5"/>
    <w:rsid w:val="005737C6"/>
    <w:rsid w:val="00574E82"/>
    <w:rsid w:val="00581CD1"/>
    <w:rsid w:val="0058227A"/>
    <w:rsid w:val="005864D6"/>
    <w:rsid w:val="00587A01"/>
    <w:rsid w:val="00587A4E"/>
    <w:rsid w:val="00587FA3"/>
    <w:rsid w:val="00590108"/>
    <w:rsid w:val="005913DF"/>
    <w:rsid w:val="00592678"/>
    <w:rsid w:val="00595D01"/>
    <w:rsid w:val="005A459D"/>
    <w:rsid w:val="005A4929"/>
    <w:rsid w:val="005A5ACC"/>
    <w:rsid w:val="005A6ED7"/>
    <w:rsid w:val="005A7C92"/>
    <w:rsid w:val="005B101C"/>
    <w:rsid w:val="005B2372"/>
    <w:rsid w:val="005B318D"/>
    <w:rsid w:val="005B3A21"/>
    <w:rsid w:val="005B7C0C"/>
    <w:rsid w:val="005C54A7"/>
    <w:rsid w:val="005C5C0B"/>
    <w:rsid w:val="005D5960"/>
    <w:rsid w:val="005E1D43"/>
    <w:rsid w:val="005E3990"/>
    <w:rsid w:val="005E5B37"/>
    <w:rsid w:val="005F1E14"/>
    <w:rsid w:val="005F3333"/>
    <w:rsid w:val="005F36DE"/>
    <w:rsid w:val="005F3BBE"/>
    <w:rsid w:val="005F4581"/>
    <w:rsid w:val="005F4A55"/>
    <w:rsid w:val="005F5AC6"/>
    <w:rsid w:val="005F5F73"/>
    <w:rsid w:val="005F6E40"/>
    <w:rsid w:val="006007D5"/>
    <w:rsid w:val="00602CDC"/>
    <w:rsid w:val="00602E11"/>
    <w:rsid w:val="006076AA"/>
    <w:rsid w:val="006100AE"/>
    <w:rsid w:val="00610764"/>
    <w:rsid w:val="006144FE"/>
    <w:rsid w:val="00617151"/>
    <w:rsid w:val="0062458E"/>
    <w:rsid w:val="00626312"/>
    <w:rsid w:val="006269C8"/>
    <w:rsid w:val="006305D9"/>
    <w:rsid w:val="00630E36"/>
    <w:rsid w:val="00631177"/>
    <w:rsid w:val="00631662"/>
    <w:rsid w:val="00633F17"/>
    <w:rsid w:val="00635A2F"/>
    <w:rsid w:val="00640C95"/>
    <w:rsid w:val="00641A3C"/>
    <w:rsid w:val="00646634"/>
    <w:rsid w:val="006478F1"/>
    <w:rsid w:val="00650F2F"/>
    <w:rsid w:val="00651464"/>
    <w:rsid w:val="00651CB1"/>
    <w:rsid w:val="006532DF"/>
    <w:rsid w:val="0065361F"/>
    <w:rsid w:val="006627F1"/>
    <w:rsid w:val="00664843"/>
    <w:rsid w:val="006650FE"/>
    <w:rsid w:val="0066611F"/>
    <w:rsid w:val="00670145"/>
    <w:rsid w:val="006705A9"/>
    <w:rsid w:val="006708C8"/>
    <w:rsid w:val="0067172E"/>
    <w:rsid w:val="00673598"/>
    <w:rsid w:val="006740CD"/>
    <w:rsid w:val="00680CF6"/>
    <w:rsid w:val="006810E0"/>
    <w:rsid w:val="00685197"/>
    <w:rsid w:val="00685A22"/>
    <w:rsid w:val="006900EE"/>
    <w:rsid w:val="00693DA6"/>
    <w:rsid w:val="00697E88"/>
    <w:rsid w:val="006A0735"/>
    <w:rsid w:val="006A10C8"/>
    <w:rsid w:val="006A115B"/>
    <w:rsid w:val="006A4037"/>
    <w:rsid w:val="006A40F2"/>
    <w:rsid w:val="006B01CB"/>
    <w:rsid w:val="006B01FC"/>
    <w:rsid w:val="006B296A"/>
    <w:rsid w:val="006B3534"/>
    <w:rsid w:val="006B4EF9"/>
    <w:rsid w:val="006B50C8"/>
    <w:rsid w:val="006B5A34"/>
    <w:rsid w:val="006B5EA0"/>
    <w:rsid w:val="006C078C"/>
    <w:rsid w:val="006C0CCC"/>
    <w:rsid w:val="006C174C"/>
    <w:rsid w:val="006C466E"/>
    <w:rsid w:val="006C5C9B"/>
    <w:rsid w:val="006C64CE"/>
    <w:rsid w:val="006C7223"/>
    <w:rsid w:val="006C7932"/>
    <w:rsid w:val="006D2140"/>
    <w:rsid w:val="006D40CC"/>
    <w:rsid w:val="006D4AFE"/>
    <w:rsid w:val="006D526A"/>
    <w:rsid w:val="006D6E35"/>
    <w:rsid w:val="006E2878"/>
    <w:rsid w:val="006E295B"/>
    <w:rsid w:val="006E2CB1"/>
    <w:rsid w:val="006E5AB6"/>
    <w:rsid w:val="006E6E78"/>
    <w:rsid w:val="006F09CE"/>
    <w:rsid w:val="006F2FFA"/>
    <w:rsid w:val="006F333F"/>
    <w:rsid w:val="006F459F"/>
    <w:rsid w:val="006F596F"/>
    <w:rsid w:val="006F5F2A"/>
    <w:rsid w:val="006F684F"/>
    <w:rsid w:val="00701685"/>
    <w:rsid w:val="0070200A"/>
    <w:rsid w:val="00703422"/>
    <w:rsid w:val="00703F86"/>
    <w:rsid w:val="007041A4"/>
    <w:rsid w:val="007043B3"/>
    <w:rsid w:val="00704FF6"/>
    <w:rsid w:val="00710C03"/>
    <w:rsid w:val="00715262"/>
    <w:rsid w:val="00716F4F"/>
    <w:rsid w:val="007205A6"/>
    <w:rsid w:val="00723FF0"/>
    <w:rsid w:val="00725A95"/>
    <w:rsid w:val="0073198A"/>
    <w:rsid w:val="00732FD6"/>
    <w:rsid w:val="00733779"/>
    <w:rsid w:val="00747800"/>
    <w:rsid w:val="0075000A"/>
    <w:rsid w:val="00750BC6"/>
    <w:rsid w:val="00756089"/>
    <w:rsid w:val="00756EC7"/>
    <w:rsid w:val="007574AD"/>
    <w:rsid w:val="007614A5"/>
    <w:rsid w:val="007659D3"/>
    <w:rsid w:val="00766FF1"/>
    <w:rsid w:val="007709BD"/>
    <w:rsid w:val="00770F7D"/>
    <w:rsid w:val="00771485"/>
    <w:rsid w:val="00771D0F"/>
    <w:rsid w:val="007723CC"/>
    <w:rsid w:val="00772EEF"/>
    <w:rsid w:val="0077603D"/>
    <w:rsid w:val="0077677B"/>
    <w:rsid w:val="00776E48"/>
    <w:rsid w:val="00777C3C"/>
    <w:rsid w:val="00781726"/>
    <w:rsid w:val="00782404"/>
    <w:rsid w:val="00784D88"/>
    <w:rsid w:val="007864DA"/>
    <w:rsid w:val="00787D24"/>
    <w:rsid w:val="00793E9E"/>
    <w:rsid w:val="0079568F"/>
    <w:rsid w:val="00797A5C"/>
    <w:rsid w:val="007A347E"/>
    <w:rsid w:val="007A36A0"/>
    <w:rsid w:val="007A3EF7"/>
    <w:rsid w:val="007A6E5A"/>
    <w:rsid w:val="007A7885"/>
    <w:rsid w:val="007B0589"/>
    <w:rsid w:val="007B06BA"/>
    <w:rsid w:val="007B4798"/>
    <w:rsid w:val="007B502F"/>
    <w:rsid w:val="007B5AA8"/>
    <w:rsid w:val="007B6922"/>
    <w:rsid w:val="007B74B4"/>
    <w:rsid w:val="007C2278"/>
    <w:rsid w:val="007C2629"/>
    <w:rsid w:val="007C2DC5"/>
    <w:rsid w:val="007C3BD8"/>
    <w:rsid w:val="007C4BBD"/>
    <w:rsid w:val="007C52E7"/>
    <w:rsid w:val="007D0F1E"/>
    <w:rsid w:val="007D1779"/>
    <w:rsid w:val="007D3066"/>
    <w:rsid w:val="007D32A2"/>
    <w:rsid w:val="007D3B5A"/>
    <w:rsid w:val="007D5746"/>
    <w:rsid w:val="007D7F2B"/>
    <w:rsid w:val="007E1017"/>
    <w:rsid w:val="007E10A3"/>
    <w:rsid w:val="007E19C1"/>
    <w:rsid w:val="007E31F2"/>
    <w:rsid w:val="007E34B7"/>
    <w:rsid w:val="007E42D7"/>
    <w:rsid w:val="007E55D6"/>
    <w:rsid w:val="007E7BC3"/>
    <w:rsid w:val="007F130E"/>
    <w:rsid w:val="007F19A7"/>
    <w:rsid w:val="007F218B"/>
    <w:rsid w:val="007F572F"/>
    <w:rsid w:val="00800BE7"/>
    <w:rsid w:val="00802BE3"/>
    <w:rsid w:val="00803E2B"/>
    <w:rsid w:val="00803F96"/>
    <w:rsid w:val="00806933"/>
    <w:rsid w:val="00807227"/>
    <w:rsid w:val="008106F7"/>
    <w:rsid w:val="00812DBD"/>
    <w:rsid w:val="00813212"/>
    <w:rsid w:val="00813934"/>
    <w:rsid w:val="008143B9"/>
    <w:rsid w:val="0081614E"/>
    <w:rsid w:val="008214CE"/>
    <w:rsid w:val="00823328"/>
    <w:rsid w:val="00823B46"/>
    <w:rsid w:val="008255C5"/>
    <w:rsid w:val="00826310"/>
    <w:rsid w:val="00830C4B"/>
    <w:rsid w:val="00831A23"/>
    <w:rsid w:val="008335C0"/>
    <w:rsid w:val="00833655"/>
    <w:rsid w:val="00833D44"/>
    <w:rsid w:val="00835AA4"/>
    <w:rsid w:val="00836B52"/>
    <w:rsid w:val="008379A0"/>
    <w:rsid w:val="00841065"/>
    <w:rsid w:val="00843380"/>
    <w:rsid w:val="00844B6B"/>
    <w:rsid w:val="0084645C"/>
    <w:rsid w:val="00846E08"/>
    <w:rsid w:val="00851A69"/>
    <w:rsid w:val="00856CD3"/>
    <w:rsid w:val="008615D0"/>
    <w:rsid w:val="00862869"/>
    <w:rsid w:val="00862E99"/>
    <w:rsid w:val="0086434B"/>
    <w:rsid w:val="008644A6"/>
    <w:rsid w:val="00867953"/>
    <w:rsid w:val="00867ED5"/>
    <w:rsid w:val="0087004B"/>
    <w:rsid w:val="008702BB"/>
    <w:rsid w:val="00871759"/>
    <w:rsid w:val="00871F22"/>
    <w:rsid w:val="0087340B"/>
    <w:rsid w:val="00875D88"/>
    <w:rsid w:val="008848E4"/>
    <w:rsid w:val="00885F46"/>
    <w:rsid w:val="008900A7"/>
    <w:rsid w:val="00890C99"/>
    <w:rsid w:val="008947C0"/>
    <w:rsid w:val="008954CD"/>
    <w:rsid w:val="00897955"/>
    <w:rsid w:val="008A034A"/>
    <w:rsid w:val="008A04B5"/>
    <w:rsid w:val="008A1176"/>
    <w:rsid w:val="008A213E"/>
    <w:rsid w:val="008A46AE"/>
    <w:rsid w:val="008A4DC3"/>
    <w:rsid w:val="008A601B"/>
    <w:rsid w:val="008A78FF"/>
    <w:rsid w:val="008A7D69"/>
    <w:rsid w:val="008B2A37"/>
    <w:rsid w:val="008B6A3D"/>
    <w:rsid w:val="008C0276"/>
    <w:rsid w:val="008C4A11"/>
    <w:rsid w:val="008C5F8D"/>
    <w:rsid w:val="008C6635"/>
    <w:rsid w:val="008C69AF"/>
    <w:rsid w:val="008D0C67"/>
    <w:rsid w:val="008D0EDC"/>
    <w:rsid w:val="008D1086"/>
    <w:rsid w:val="008D30B5"/>
    <w:rsid w:val="008D3C4F"/>
    <w:rsid w:val="008D6A1A"/>
    <w:rsid w:val="008D74E1"/>
    <w:rsid w:val="008E174E"/>
    <w:rsid w:val="008E20B7"/>
    <w:rsid w:val="008E6C1E"/>
    <w:rsid w:val="008F1E2D"/>
    <w:rsid w:val="008F454C"/>
    <w:rsid w:val="008F6B61"/>
    <w:rsid w:val="00900F21"/>
    <w:rsid w:val="00903C33"/>
    <w:rsid w:val="00903DC4"/>
    <w:rsid w:val="009055BB"/>
    <w:rsid w:val="00911AB5"/>
    <w:rsid w:val="00912B84"/>
    <w:rsid w:val="00912C5F"/>
    <w:rsid w:val="00916565"/>
    <w:rsid w:val="0091688E"/>
    <w:rsid w:val="00917097"/>
    <w:rsid w:val="00917B37"/>
    <w:rsid w:val="009208C2"/>
    <w:rsid w:val="00921F8A"/>
    <w:rsid w:val="009234F3"/>
    <w:rsid w:val="00924A99"/>
    <w:rsid w:val="009266A1"/>
    <w:rsid w:val="00933B8D"/>
    <w:rsid w:val="00934688"/>
    <w:rsid w:val="00936354"/>
    <w:rsid w:val="00940BBA"/>
    <w:rsid w:val="00941671"/>
    <w:rsid w:val="009417B1"/>
    <w:rsid w:val="009440E7"/>
    <w:rsid w:val="00944550"/>
    <w:rsid w:val="009456C3"/>
    <w:rsid w:val="0094668E"/>
    <w:rsid w:val="00946748"/>
    <w:rsid w:val="00946E76"/>
    <w:rsid w:val="00952E01"/>
    <w:rsid w:val="00953F67"/>
    <w:rsid w:val="009552E2"/>
    <w:rsid w:val="00960847"/>
    <w:rsid w:val="00960D5C"/>
    <w:rsid w:val="0096253A"/>
    <w:rsid w:val="0096276E"/>
    <w:rsid w:val="00964E00"/>
    <w:rsid w:val="00965A70"/>
    <w:rsid w:val="009666C2"/>
    <w:rsid w:val="009708C4"/>
    <w:rsid w:val="009741F2"/>
    <w:rsid w:val="00977C16"/>
    <w:rsid w:val="009811B4"/>
    <w:rsid w:val="00981B4E"/>
    <w:rsid w:val="009849F4"/>
    <w:rsid w:val="00984DA3"/>
    <w:rsid w:val="00986D7B"/>
    <w:rsid w:val="00994DD4"/>
    <w:rsid w:val="009962E8"/>
    <w:rsid w:val="00997165"/>
    <w:rsid w:val="0099721D"/>
    <w:rsid w:val="009A086E"/>
    <w:rsid w:val="009A2467"/>
    <w:rsid w:val="009A3E09"/>
    <w:rsid w:val="009B1F33"/>
    <w:rsid w:val="009B2C5E"/>
    <w:rsid w:val="009B3A0E"/>
    <w:rsid w:val="009B48D5"/>
    <w:rsid w:val="009B6CF4"/>
    <w:rsid w:val="009B7643"/>
    <w:rsid w:val="009B7C9B"/>
    <w:rsid w:val="009C08D6"/>
    <w:rsid w:val="009C0CEC"/>
    <w:rsid w:val="009C5584"/>
    <w:rsid w:val="009C6071"/>
    <w:rsid w:val="009C7995"/>
    <w:rsid w:val="009D02EE"/>
    <w:rsid w:val="009D179C"/>
    <w:rsid w:val="009D2886"/>
    <w:rsid w:val="009D408C"/>
    <w:rsid w:val="009D46D3"/>
    <w:rsid w:val="009E0D49"/>
    <w:rsid w:val="009E355C"/>
    <w:rsid w:val="009E4F31"/>
    <w:rsid w:val="009E62A9"/>
    <w:rsid w:val="009F162D"/>
    <w:rsid w:val="009F1958"/>
    <w:rsid w:val="009F3F5D"/>
    <w:rsid w:val="009F40AF"/>
    <w:rsid w:val="00A00955"/>
    <w:rsid w:val="00A04E7B"/>
    <w:rsid w:val="00A06A52"/>
    <w:rsid w:val="00A10ED0"/>
    <w:rsid w:val="00A132A2"/>
    <w:rsid w:val="00A14414"/>
    <w:rsid w:val="00A215D7"/>
    <w:rsid w:val="00A21B36"/>
    <w:rsid w:val="00A221C6"/>
    <w:rsid w:val="00A2260D"/>
    <w:rsid w:val="00A22D76"/>
    <w:rsid w:val="00A22E3F"/>
    <w:rsid w:val="00A2381B"/>
    <w:rsid w:val="00A25CEC"/>
    <w:rsid w:val="00A261C4"/>
    <w:rsid w:val="00A26626"/>
    <w:rsid w:val="00A30733"/>
    <w:rsid w:val="00A343E5"/>
    <w:rsid w:val="00A3441C"/>
    <w:rsid w:val="00A35770"/>
    <w:rsid w:val="00A36359"/>
    <w:rsid w:val="00A40F16"/>
    <w:rsid w:val="00A43AAE"/>
    <w:rsid w:val="00A448B1"/>
    <w:rsid w:val="00A459C0"/>
    <w:rsid w:val="00A45B61"/>
    <w:rsid w:val="00A46F61"/>
    <w:rsid w:val="00A52418"/>
    <w:rsid w:val="00A529D8"/>
    <w:rsid w:val="00A60BB3"/>
    <w:rsid w:val="00A630A3"/>
    <w:rsid w:val="00A63DA2"/>
    <w:rsid w:val="00A6493D"/>
    <w:rsid w:val="00A65E49"/>
    <w:rsid w:val="00A71F03"/>
    <w:rsid w:val="00A75742"/>
    <w:rsid w:val="00A766F4"/>
    <w:rsid w:val="00A7733A"/>
    <w:rsid w:val="00A828C7"/>
    <w:rsid w:val="00A8504C"/>
    <w:rsid w:val="00A85954"/>
    <w:rsid w:val="00A87D91"/>
    <w:rsid w:val="00A9168A"/>
    <w:rsid w:val="00A92016"/>
    <w:rsid w:val="00A94F8F"/>
    <w:rsid w:val="00A9691F"/>
    <w:rsid w:val="00A972FD"/>
    <w:rsid w:val="00AA1A02"/>
    <w:rsid w:val="00AA29A1"/>
    <w:rsid w:val="00AA2CDE"/>
    <w:rsid w:val="00AA31EE"/>
    <w:rsid w:val="00AA70F9"/>
    <w:rsid w:val="00AB0135"/>
    <w:rsid w:val="00AB2AED"/>
    <w:rsid w:val="00AB2DF1"/>
    <w:rsid w:val="00AB3C58"/>
    <w:rsid w:val="00AB5577"/>
    <w:rsid w:val="00AC572F"/>
    <w:rsid w:val="00AC62BE"/>
    <w:rsid w:val="00AC70DC"/>
    <w:rsid w:val="00AD5B9C"/>
    <w:rsid w:val="00AD65E0"/>
    <w:rsid w:val="00AE0DB1"/>
    <w:rsid w:val="00AE4497"/>
    <w:rsid w:val="00AE5561"/>
    <w:rsid w:val="00AE5F8D"/>
    <w:rsid w:val="00AF16C2"/>
    <w:rsid w:val="00AF5E81"/>
    <w:rsid w:val="00B01057"/>
    <w:rsid w:val="00B01D27"/>
    <w:rsid w:val="00B02798"/>
    <w:rsid w:val="00B0384B"/>
    <w:rsid w:val="00B061E4"/>
    <w:rsid w:val="00B07276"/>
    <w:rsid w:val="00B07366"/>
    <w:rsid w:val="00B11B95"/>
    <w:rsid w:val="00B13237"/>
    <w:rsid w:val="00B17369"/>
    <w:rsid w:val="00B17F3E"/>
    <w:rsid w:val="00B22BBF"/>
    <w:rsid w:val="00B23BCF"/>
    <w:rsid w:val="00B23D34"/>
    <w:rsid w:val="00B269C1"/>
    <w:rsid w:val="00B30E98"/>
    <w:rsid w:val="00B31F87"/>
    <w:rsid w:val="00B33F6A"/>
    <w:rsid w:val="00B34528"/>
    <w:rsid w:val="00B35371"/>
    <w:rsid w:val="00B41F67"/>
    <w:rsid w:val="00B42C83"/>
    <w:rsid w:val="00B43A74"/>
    <w:rsid w:val="00B471BB"/>
    <w:rsid w:val="00B50C29"/>
    <w:rsid w:val="00B513BE"/>
    <w:rsid w:val="00B51980"/>
    <w:rsid w:val="00B52137"/>
    <w:rsid w:val="00B5350C"/>
    <w:rsid w:val="00B54449"/>
    <w:rsid w:val="00B569EC"/>
    <w:rsid w:val="00B61691"/>
    <w:rsid w:val="00B64A62"/>
    <w:rsid w:val="00B67239"/>
    <w:rsid w:val="00B67819"/>
    <w:rsid w:val="00B70B54"/>
    <w:rsid w:val="00B71AA1"/>
    <w:rsid w:val="00B754FF"/>
    <w:rsid w:val="00B77DC5"/>
    <w:rsid w:val="00B77FD9"/>
    <w:rsid w:val="00B81937"/>
    <w:rsid w:val="00B8209F"/>
    <w:rsid w:val="00B822F4"/>
    <w:rsid w:val="00B826D7"/>
    <w:rsid w:val="00B83043"/>
    <w:rsid w:val="00B86D4F"/>
    <w:rsid w:val="00B8755C"/>
    <w:rsid w:val="00B918B3"/>
    <w:rsid w:val="00B92B8A"/>
    <w:rsid w:val="00B934BA"/>
    <w:rsid w:val="00B93E13"/>
    <w:rsid w:val="00B976F9"/>
    <w:rsid w:val="00BA0B8C"/>
    <w:rsid w:val="00BA66DD"/>
    <w:rsid w:val="00BB006F"/>
    <w:rsid w:val="00BB250D"/>
    <w:rsid w:val="00BB2A99"/>
    <w:rsid w:val="00BB3375"/>
    <w:rsid w:val="00BB33CE"/>
    <w:rsid w:val="00BB4507"/>
    <w:rsid w:val="00BC1CA1"/>
    <w:rsid w:val="00BC3186"/>
    <w:rsid w:val="00BC6993"/>
    <w:rsid w:val="00BC7781"/>
    <w:rsid w:val="00BD09FB"/>
    <w:rsid w:val="00BD140A"/>
    <w:rsid w:val="00BD257E"/>
    <w:rsid w:val="00BD462F"/>
    <w:rsid w:val="00BD5803"/>
    <w:rsid w:val="00BD7F7A"/>
    <w:rsid w:val="00BE4E40"/>
    <w:rsid w:val="00BE4F62"/>
    <w:rsid w:val="00BF310E"/>
    <w:rsid w:val="00BF3C08"/>
    <w:rsid w:val="00BF6035"/>
    <w:rsid w:val="00C02DB0"/>
    <w:rsid w:val="00C04A19"/>
    <w:rsid w:val="00C10A6B"/>
    <w:rsid w:val="00C10CE2"/>
    <w:rsid w:val="00C12DD5"/>
    <w:rsid w:val="00C13AFD"/>
    <w:rsid w:val="00C13E3C"/>
    <w:rsid w:val="00C149A8"/>
    <w:rsid w:val="00C15C11"/>
    <w:rsid w:val="00C16CF7"/>
    <w:rsid w:val="00C16D91"/>
    <w:rsid w:val="00C22F54"/>
    <w:rsid w:val="00C2364F"/>
    <w:rsid w:val="00C24ABA"/>
    <w:rsid w:val="00C25719"/>
    <w:rsid w:val="00C26B97"/>
    <w:rsid w:val="00C27CEF"/>
    <w:rsid w:val="00C30F9D"/>
    <w:rsid w:val="00C33C6B"/>
    <w:rsid w:val="00C34EAD"/>
    <w:rsid w:val="00C366A6"/>
    <w:rsid w:val="00C367B3"/>
    <w:rsid w:val="00C36D74"/>
    <w:rsid w:val="00C42E6E"/>
    <w:rsid w:val="00C46F06"/>
    <w:rsid w:val="00C5660F"/>
    <w:rsid w:val="00C56B75"/>
    <w:rsid w:val="00C579D8"/>
    <w:rsid w:val="00C57EDB"/>
    <w:rsid w:val="00C61E81"/>
    <w:rsid w:val="00C6518A"/>
    <w:rsid w:val="00C71291"/>
    <w:rsid w:val="00C744BB"/>
    <w:rsid w:val="00C74745"/>
    <w:rsid w:val="00C74842"/>
    <w:rsid w:val="00C76909"/>
    <w:rsid w:val="00C76BE7"/>
    <w:rsid w:val="00C76F31"/>
    <w:rsid w:val="00C80CFA"/>
    <w:rsid w:val="00C83FB5"/>
    <w:rsid w:val="00C84F37"/>
    <w:rsid w:val="00C9238A"/>
    <w:rsid w:val="00C935C2"/>
    <w:rsid w:val="00C938FF"/>
    <w:rsid w:val="00C9685E"/>
    <w:rsid w:val="00CA00CC"/>
    <w:rsid w:val="00CA0CF9"/>
    <w:rsid w:val="00CA27E0"/>
    <w:rsid w:val="00CA4890"/>
    <w:rsid w:val="00CB0455"/>
    <w:rsid w:val="00CB3192"/>
    <w:rsid w:val="00CB3290"/>
    <w:rsid w:val="00CB6D29"/>
    <w:rsid w:val="00CB75AE"/>
    <w:rsid w:val="00CC4697"/>
    <w:rsid w:val="00CC491D"/>
    <w:rsid w:val="00CC5E48"/>
    <w:rsid w:val="00CC6067"/>
    <w:rsid w:val="00CC69F1"/>
    <w:rsid w:val="00CD5C0D"/>
    <w:rsid w:val="00CD5DD8"/>
    <w:rsid w:val="00CD7102"/>
    <w:rsid w:val="00CE169A"/>
    <w:rsid w:val="00CE75F4"/>
    <w:rsid w:val="00CF29AB"/>
    <w:rsid w:val="00CF5E6C"/>
    <w:rsid w:val="00D057D7"/>
    <w:rsid w:val="00D059B4"/>
    <w:rsid w:val="00D061D6"/>
    <w:rsid w:val="00D063CE"/>
    <w:rsid w:val="00D073A4"/>
    <w:rsid w:val="00D129BA"/>
    <w:rsid w:val="00D14531"/>
    <w:rsid w:val="00D14956"/>
    <w:rsid w:val="00D15A16"/>
    <w:rsid w:val="00D17F05"/>
    <w:rsid w:val="00D20578"/>
    <w:rsid w:val="00D20A31"/>
    <w:rsid w:val="00D20BCC"/>
    <w:rsid w:val="00D2437C"/>
    <w:rsid w:val="00D256EA"/>
    <w:rsid w:val="00D261F7"/>
    <w:rsid w:val="00D26315"/>
    <w:rsid w:val="00D26372"/>
    <w:rsid w:val="00D277DC"/>
    <w:rsid w:val="00D31044"/>
    <w:rsid w:val="00D36575"/>
    <w:rsid w:val="00D3777B"/>
    <w:rsid w:val="00D402CA"/>
    <w:rsid w:val="00D4138C"/>
    <w:rsid w:val="00D4787B"/>
    <w:rsid w:val="00D47EF0"/>
    <w:rsid w:val="00D53DD5"/>
    <w:rsid w:val="00D53FAF"/>
    <w:rsid w:val="00D54A17"/>
    <w:rsid w:val="00D54D37"/>
    <w:rsid w:val="00D559C0"/>
    <w:rsid w:val="00D60CD7"/>
    <w:rsid w:val="00D61E82"/>
    <w:rsid w:val="00D62563"/>
    <w:rsid w:val="00D6328D"/>
    <w:rsid w:val="00D63556"/>
    <w:rsid w:val="00D63FB2"/>
    <w:rsid w:val="00D63FC5"/>
    <w:rsid w:val="00D6598E"/>
    <w:rsid w:val="00D65A4D"/>
    <w:rsid w:val="00D660FC"/>
    <w:rsid w:val="00D669AB"/>
    <w:rsid w:val="00D6795B"/>
    <w:rsid w:val="00D70CC3"/>
    <w:rsid w:val="00D756AA"/>
    <w:rsid w:val="00D76579"/>
    <w:rsid w:val="00D804BB"/>
    <w:rsid w:val="00D81CFE"/>
    <w:rsid w:val="00D82C81"/>
    <w:rsid w:val="00D85DED"/>
    <w:rsid w:val="00D86AD3"/>
    <w:rsid w:val="00D92B10"/>
    <w:rsid w:val="00D92DAF"/>
    <w:rsid w:val="00D94586"/>
    <w:rsid w:val="00D94783"/>
    <w:rsid w:val="00D95DF9"/>
    <w:rsid w:val="00D96E1C"/>
    <w:rsid w:val="00DA0573"/>
    <w:rsid w:val="00DA24D0"/>
    <w:rsid w:val="00DA6793"/>
    <w:rsid w:val="00DC14CD"/>
    <w:rsid w:val="00DC203B"/>
    <w:rsid w:val="00DC789F"/>
    <w:rsid w:val="00DD4BFE"/>
    <w:rsid w:val="00DE2A63"/>
    <w:rsid w:val="00DE2F80"/>
    <w:rsid w:val="00DE35BD"/>
    <w:rsid w:val="00DE3D6C"/>
    <w:rsid w:val="00DE48BB"/>
    <w:rsid w:val="00DE5F44"/>
    <w:rsid w:val="00DE6C88"/>
    <w:rsid w:val="00DE755E"/>
    <w:rsid w:val="00DE7DFB"/>
    <w:rsid w:val="00DF20A1"/>
    <w:rsid w:val="00DF5637"/>
    <w:rsid w:val="00DF5696"/>
    <w:rsid w:val="00DF699A"/>
    <w:rsid w:val="00DF6AB8"/>
    <w:rsid w:val="00DF7E32"/>
    <w:rsid w:val="00E020B6"/>
    <w:rsid w:val="00E03D0E"/>
    <w:rsid w:val="00E0497E"/>
    <w:rsid w:val="00E0537A"/>
    <w:rsid w:val="00E06BB4"/>
    <w:rsid w:val="00E1291D"/>
    <w:rsid w:val="00E16243"/>
    <w:rsid w:val="00E174C6"/>
    <w:rsid w:val="00E20015"/>
    <w:rsid w:val="00E20F2E"/>
    <w:rsid w:val="00E21D5A"/>
    <w:rsid w:val="00E23565"/>
    <w:rsid w:val="00E25C1F"/>
    <w:rsid w:val="00E26CB4"/>
    <w:rsid w:val="00E277BC"/>
    <w:rsid w:val="00E30434"/>
    <w:rsid w:val="00E36D3C"/>
    <w:rsid w:val="00E37393"/>
    <w:rsid w:val="00E42201"/>
    <w:rsid w:val="00E44313"/>
    <w:rsid w:val="00E44F6C"/>
    <w:rsid w:val="00E47291"/>
    <w:rsid w:val="00E5030B"/>
    <w:rsid w:val="00E53FE6"/>
    <w:rsid w:val="00E6138B"/>
    <w:rsid w:val="00E63C66"/>
    <w:rsid w:val="00E6696F"/>
    <w:rsid w:val="00E66AE8"/>
    <w:rsid w:val="00E678C7"/>
    <w:rsid w:val="00E67A55"/>
    <w:rsid w:val="00E7217F"/>
    <w:rsid w:val="00E721DD"/>
    <w:rsid w:val="00E759A7"/>
    <w:rsid w:val="00E765C8"/>
    <w:rsid w:val="00E7697D"/>
    <w:rsid w:val="00E77880"/>
    <w:rsid w:val="00E80A6C"/>
    <w:rsid w:val="00E80DE1"/>
    <w:rsid w:val="00E81451"/>
    <w:rsid w:val="00E83150"/>
    <w:rsid w:val="00E85916"/>
    <w:rsid w:val="00E91098"/>
    <w:rsid w:val="00E923AD"/>
    <w:rsid w:val="00E924A5"/>
    <w:rsid w:val="00E93ECB"/>
    <w:rsid w:val="00E94546"/>
    <w:rsid w:val="00EA3F16"/>
    <w:rsid w:val="00EA4298"/>
    <w:rsid w:val="00EA7A7F"/>
    <w:rsid w:val="00EA7A9B"/>
    <w:rsid w:val="00EB0AD5"/>
    <w:rsid w:val="00EB0AF7"/>
    <w:rsid w:val="00EB0B71"/>
    <w:rsid w:val="00EB1B18"/>
    <w:rsid w:val="00EB1C40"/>
    <w:rsid w:val="00EC18BF"/>
    <w:rsid w:val="00EC2992"/>
    <w:rsid w:val="00EC3156"/>
    <w:rsid w:val="00EC458E"/>
    <w:rsid w:val="00EC6956"/>
    <w:rsid w:val="00EC775B"/>
    <w:rsid w:val="00EC7E2E"/>
    <w:rsid w:val="00ED0AC1"/>
    <w:rsid w:val="00ED1489"/>
    <w:rsid w:val="00ED376B"/>
    <w:rsid w:val="00ED3CB7"/>
    <w:rsid w:val="00ED65A0"/>
    <w:rsid w:val="00ED7432"/>
    <w:rsid w:val="00EE126D"/>
    <w:rsid w:val="00EE1E71"/>
    <w:rsid w:val="00EE20B3"/>
    <w:rsid w:val="00EE3FAD"/>
    <w:rsid w:val="00EF4D3F"/>
    <w:rsid w:val="00EF5566"/>
    <w:rsid w:val="00EF6F88"/>
    <w:rsid w:val="00EF7440"/>
    <w:rsid w:val="00EF7F7C"/>
    <w:rsid w:val="00F02B27"/>
    <w:rsid w:val="00F05E92"/>
    <w:rsid w:val="00F063B6"/>
    <w:rsid w:val="00F07347"/>
    <w:rsid w:val="00F106D8"/>
    <w:rsid w:val="00F1252B"/>
    <w:rsid w:val="00F146EB"/>
    <w:rsid w:val="00F1592D"/>
    <w:rsid w:val="00F15DE1"/>
    <w:rsid w:val="00F16B1E"/>
    <w:rsid w:val="00F20FF7"/>
    <w:rsid w:val="00F21A27"/>
    <w:rsid w:val="00F230B3"/>
    <w:rsid w:val="00F24187"/>
    <w:rsid w:val="00F25934"/>
    <w:rsid w:val="00F30A62"/>
    <w:rsid w:val="00F32BAD"/>
    <w:rsid w:val="00F338F4"/>
    <w:rsid w:val="00F36465"/>
    <w:rsid w:val="00F3716E"/>
    <w:rsid w:val="00F3738F"/>
    <w:rsid w:val="00F40BBD"/>
    <w:rsid w:val="00F4436B"/>
    <w:rsid w:val="00F5508F"/>
    <w:rsid w:val="00F55263"/>
    <w:rsid w:val="00F5653E"/>
    <w:rsid w:val="00F57663"/>
    <w:rsid w:val="00F57C29"/>
    <w:rsid w:val="00F64105"/>
    <w:rsid w:val="00F6634D"/>
    <w:rsid w:val="00F67E4F"/>
    <w:rsid w:val="00F7128F"/>
    <w:rsid w:val="00F72254"/>
    <w:rsid w:val="00F73821"/>
    <w:rsid w:val="00F73CB3"/>
    <w:rsid w:val="00F740A4"/>
    <w:rsid w:val="00F74EE4"/>
    <w:rsid w:val="00F77907"/>
    <w:rsid w:val="00F801B3"/>
    <w:rsid w:val="00F803E6"/>
    <w:rsid w:val="00F817C2"/>
    <w:rsid w:val="00F83AC1"/>
    <w:rsid w:val="00F840B2"/>
    <w:rsid w:val="00F8560D"/>
    <w:rsid w:val="00F87EC6"/>
    <w:rsid w:val="00F903CB"/>
    <w:rsid w:val="00F92C2A"/>
    <w:rsid w:val="00F94E36"/>
    <w:rsid w:val="00F97B70"/>
    <w:rsid w:val="00FA10EC"/>
    <w:rsid w:val="00FA151B"/>
    <w:rsid w:val="00FA2E6B"/>
    <w:rsid w:val="00FA2ED3"/>
    <w:rsid w:val="00FA6C6E"/>
    <w:rsid w:val="00FA7A48"/>
    <w:rsid w:val="00FB481E"/>
    <w:rsid w:val="00FB6404"/>
    <w:rsid w:val="00FB6DDC"/>
    <w:rsid w:val="00FB7482"/>
    <w:rsid w:val="00FC06BB"/>
    <w:rsid w:val="00FC35AA"/>
    <w:rsid w:val="00FC519E"/>
    <w:rsid w:val="00FD059E"/>
    <w:rsid w:val="00FD2466"/>
    <w:rsid w:val="00FD42D6"/>
    <w:rsid w:val="00FD4A8C"/>
    <w:rsid w:val="00FD537F"/>
    <w:rsid w:val="00FD7A2C"/>
    <w:rsid w:val="00FE1065"/>
    <w:rsid w:val="00FE1F8F"/>
    <w:rsid w:val="00FF2A7E"/>
    <w:rsid w:val="00FF7BEB"/>
    <w:rsid w:val="7E70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23647B"/>
  <w15:docId w15:val="{01A93D89-3C42-4FF2-8ADF-0FDEB9A76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1A0C"/>
  </w:style>
  <w:style w:type="paragraph" w:styleId="Titre1">
    <w:name w:val="heading 1"/>
    <w:basedOn w:val="Normal"/>
    <w:next w:val="Normal"/>
    <w:link w:val="Titre1Car"/>
    <w:uiPriority w:val="9"/>
    <w:qFormat/>
    <w:rsid w:val="00400CA8"/>
    <w:pPr>
      <w:spacing w:after="0"/>
      <w:jc w:val="center"/>
      <w:outlineLvl w:val="0"/>
    </w:pPr>
    <w:rPr>
      <w:rFonts w:asciiTheme="majorHAnsi" w:hAnsiTheme="majorHAnsi"/>
      <w:b/>
      <w:color w:val="FFFFFF" w:themeColor="background1"/>
      <w:sz w:val="56"/>
      <w:szCs w:val="56"/>
    </w:rPr>
  </w:style>
  <w:style w:type="paragraph" w:styleId="Titre2">
    <w:name w:val="heading 2"/>
    <w:basedOn w:val="Normal"/>
    <w:next w:val="Normal"/>
    <w:link w:val="Titre2Car"/>
    <w:uiPriority w:val="9"/>
    <w:qFormat/>
    <w:rsid w:val="00B93E13"/>
    <w:pPr>
      <w:spacing w:after="0"/>
      <w:jc w:val="center"/>
      <w:outlineLvl w:val="1"/>
    </w:pPr>
    <w:rPr>
      <w:rFonts w:asciiTheme="majorHAnsi" w:hAnsiTheme="majorHAnsi" w:cs="Segoe UI"/>
      <w:b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27D5"/>
    <w:pPr>
      <w:keepNext/>
      <w:keepLines/>
      <w:outlineLvl w:val="2"/>
    </w:pPr>
    <w:rPr>
      <w:rFonts w:eastAsiaTheme="majorEastAsia" w:cstheme="majorBidi"/>
      <w:b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unhideWhenUsed/>
    <w:qFormat/>
    <w:rsid w:val="003127D5"/>
    <w:pPr>
      <w:numPr>
        <w:numId w:val="3"/>
      </w:numPr>
      <w:spacing w:before="40" w:after="360" w:line="312" w:lineRule="auto"/>
      <w:contextualSpacing/>
    </w:pPr>
    <w:rPr>
      <w:rFonts w:asciiTheme="majorHAnsi" w:hAnsiTheme="majorHAnsi" w:cs="Segoe UI"/>
      <w:sz w:val="18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400CA8"/>
    <w:rPr>
      <w:rFonts w:asciiTheme="majorHAnsi" w:hAnsiTheme="majorHAnsi"/>
      <w:b/>
      <w:color w:val="FFFFFF" w:themeColor="background1"/>
      <w:sz w:val="56"/>
      <w:szCs w:val="56"/>
    </w:rPr>
  </w:style>
  <w:style w:type="character" w:customStyle="1" w:styleId="Titre2Car">
    <w:name w:val="Titre 2 Car"/>
    <w:basedOn w:val="Policepardfaut"/>
    <w:link w:val="Titre2"/>
    <w:uiPriority w:val="9"/>
    <w:rsid w:val="00B93E13"/>
    <w:rPr>
      <w:rFonts w:asciiTheme="majorHAnsi" w:hAnsiTheme="majorHAnsi" w:cs="Segoe UI"/>
      <w:b/>
    </w:rPr>
  </w:style>
  <w:style w:type="paragraph" w:styleId="En-tte">
    <w:name w:val="header"/>
    <w:basedOn w:val="Normal"/>
    <w:link w:val="En-tt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00CA8"/>
  </w:style>
  <w:style w:type="paragraph" w:styleId="Pieddepage">
    <w:name w:val="footer"/>
    <w:basedOn w:val="Normal"/>
    <w:link w:val="PieddepageCar"/>
    <w:uiPriority w:val="99"/>
    <w:unhideWhenUsed/>
    <w:rsid w:val="00400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00CA8"/>
  </w:style>
  <w:style w:type="table" w:styleId="Grilledutableau">
    <w:name w:val="Table Grid"/>
    <w:basedOn w:val="TableauNormal"/>
    <w:uiPriority w:val="39"/>
    <w:rsid w:val="00400C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re">
    <w:name w:val="Title"/>
    <w:basedOn w:val="Normal"/>
    <w:link w:val="TitreCar"/>
    <w:uiPriority w:val="1"/>
    <w:qFormat/>
    <w:rsid w:val="00E0497E"/>
    <w:pPr>
      <w:spacing w:after="0"/>
      <w:contextualSpacing/>
      <w:jc w:val="center"/>
    </w:pPr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paragraph" w:customStyle="1" w:styleId="Normal-Espaceau-dessus">
    <w:name w:val="Normal - Espace au-dessus"/>
    <w:basedOn w:val="Normal"/>
    <w:qFormat/>
    <w:rsid w:val="00B934BA"/>
    <w:pPr>
      <w:spacing w:before="360"/>
    </w:pPr>
  </w:style>
  <w:style w:type="paragraph" w:customStyle="1" w:styleId="Normal-Espaceendessous">
    <w:name w:val="Normal - Espace en dessous"/>
    <w:basedOn w:val="Normal"/>
    <w:qFormat/>
    <w:rsid w:val="00B934BA"/>
    <w:pPr>
      <w:spacing w:after="480"/>
    </w:pPr>
  </w:style>
  <w:style w:type="character" w:customStyle="1" w:styleId="TitreCar">
    <w:name w:val="Titre Car"/>
    <w:basedOn w:val="Policepardfaut"/>
    <w:link w:val="Titre"/>
    <w:uiPriority w:val="1"/>
    <w:rsid w:val="00E0497E"/>
    <w:rPr>
      <w:rFonts w:asciiTheme="majorHAnsi" w:eastAsiaTheme="majorEastAsia" w:hAnsiTheme="majorHAnsi" w:cstheme="majorBidi"/>
      <w:b/>
      <w:color w:val="FFFFFF" w:themeColor="background1"/>
      <w:kern w:val="28"/>
      <w:sz w:val="44"/>
      <w:szCs w:val="56"/>
    </w:rPr>
  </w:style>
  <w:style w:type="character" w:styleId="lev">
    <w:name w:val="Strong"/>
    <w:basedOn w:val="Policepardfaut"/>
    <w:uiPriority w:val="22"/>
    <w:qFormat/>
    <w:rsid w:val="00172CFC"/>
    <w:rPr>
      <w:b/>
      <w:bCs/>
    </w:rPr>
  </w:style>
  <w:style w:type="paragraph" w:customStyle="1" w:styleId="Normal-Centr">
    <w:name w:val="Normal - Centré"/>
    <w:basedOn w:val="Normal"/>
    <w:qFormat/>
    <w:rsid w:val="00172CFC"/>
    <w:pPr>
      <w:spacing w:after="0" w:line="240" w:lineRule="auto"/>
      <w:jc w:val="center"/>
    </w:pPr>
    <w:rPr>
      <w:sz w:val="16"/>
    </w:rPr>
  </w:style>
  <w:style w:type="character" w:customStyle="1" w:styleId="Titre3Car">
    <w:name w:val="Titre 3 Car"/>
    <w:basedOn w:val="Policepardfaut"/>
    <w:link w:val="Titre3"/>
    <w:uiPriority w:val="9"/>
    <w:rsid w:val="003127D5"/>
    <w:rPr>
      <w:rFonts w:eastAsiaTheme="majorEastAsia" w:cstheme="majorBidi"/>
      <w:b/>
      <w:szCs w:val="24"/>
    </w:rPr>
  </w:style>
  <w:style w:type="paragraph" w:customStyle="1" w:styleId="Normal-Petit">
    <w:name w:val="Normal - Petit"/>
    <w:basedOn w:val="Normal"/>
    <w:qFormat/>
    <w:rsid w:val="003127D5"/>
    <w:pPr>
      <w:tabs>
        <w:tab w:val="left" w:pos="4320"/>
        <w:tab w:val="left" w:pos="7200"/>
      </w:tabs>
      <w:spacing w:before="240" w:after="0"/>
    </w:pPr>
    <w:rPr>
      <w:sz w:val="18"/>
    </w:rPr>
  </w:style>
  <w:style w:type="paragraph" w:customStyle="1" w:styleId="Normal-Retrait">
    <w:name w:val="Normal - Retrait"/>
    <w:basedOn w:val="Normal"/>
    <w:qFormat/>
    <w:rsid w:val="003127D5"/>
    <w:pPr>
      <w:spacing w:after="360"/>
      <w:ind w:left="360"/>
      <w:contextualSpacing/>
    </w:pPr>
  </w:style>
  <w:style w:type="character" w:styleId="Textedelespacerserv">
    <w:name w:val="Placeholder Text"/>
    <w:basedOn w:val="Policepardfaut"/>
    <w:uiPriority w:val="99"/>
    <w:semiHidden/>
    <w:rsid w:val="00A52418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18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1862"/>
    <w:rPr>
      <w:rFonts w:ascii="Tahoma" w:hAnsi="Tahoma" w:cs="Tahoma"/>
      <w:sz w:val="16"/>
      <w:szCs w:val="16"/>
    </w:rPr>
  </w:style>
  <w:style w:type="paragraph" w:customStyle="1" w:styleId="Texte">
    <w:name w:val="Texte"/>
    <w:basedOn w:val="Normal"/>
    <w:next w:val="Normal"/>
    <w:uiPriority w:val="1"/>
    <w:qFormat/>
    <w:rsid w:val="00010EED"/>
    <w:pPr>
      <w:spacing w:after="120" w:line="240" w:lineRule="auto"/>
      <w:jc w:val="center"/>
    </w:pPr>
    <w:rPr>
      <w:rFonts w:eastAsia="Franklin Gothic Book" w:cs="Times New Roman"/>
      <w:color w:val="000000"/>
      <w:szCs w:val="24"/>
    </w:rPr>
  </w:style>
  <w:style w:type="paragraph" w:customStyle="1" w:styleId="Texteengras">
    <w:name w:val="Texte en gras"/>
    <w:basedOn w:val="Texte"/>
    <w:uiPriority w:val="2"/>
    <w:qFormat/>
    <w:rsid w:val="00010EED"/>
    <w:pPr>
      <w:jc w:val="left"/>
    </w:pPr>
    <w:rPr>
      <w:b/>
      <w:bCs/>
      <w:color w:val="000000" w:themeColor="text1"/>
      <w:sz w:val="24"/>
    </w:rPr>
  </w:style>
  <w:style w:type="paragraph" w:customStyle="1" w:styleId="Texteengrasbleu">
    <w:name w:val="Texte en gras bleu"/>
    <w:basedOn w:val="Normal"/>
    <w:uiPriority w:val="4"/>
    <w:qFormat/>
    <w:rsid w:val="00010EED"/>
    <w:pPr>
      <w:spacing w:after="120" w:line="240" w:lineRule="auto"/>
      <w:jc w:val="center"/>
    </w:pPr>
    <w:rPr>
      <w:rFonts w:eastAsia="Franklin Gothic Book" w:cs="Times New Roman"/>
      <w:b/>
      <w:bCs/>
      <w:color w:val="373545" w:themeColor="text2"/>
      <w:sz w:val="24"/>
      <w:szCs w:val="24"/>
    </w:rPr>
  </w:style>
  <w:style w:type="paragraph" w:styleId="Rvision">
    <w:name w:val="Revision"/>
    <w:hidden/>
    <w:uiPriority w:val="99"/>
    <w:semiHidden/>
    <w:rsid w:val="00CA48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5143">
          <w:marLeft w:val="0"/>
          <w:marRight w:val="0"/>
          <w:marTop w:val="219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948594">
          <w:marLeft w:val="0"/>
          <w:marRight w:val="0"/>
          <w:marTop w:val="26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9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ilisateur\AppData\Roaming\Microsoft\Templates\Formulaire%20R&#233;union%20parents-professeurs.dotx" TargetMode="External"/></Relationships>
</file>

<file path=word/theme/theme1.xml><?xml version="1.0" encoding="utf-8"?>
<a:theme xmlns:a="http://schemas.openxmlformats.org/drawingml/2006/main" name="Office Theme">
  <a:themeElements>
    <a:clrScheme name="Violet">
      <a:dk1>
        <a:sysClr val="windowText" lastClr="000000"/>
      </a:dk1>
      <a:lt1>
        <a:sysClr val="window" lastClr="FFFFFF"/>
      </a:lt1>
      <a:dk2>
        <a:srgbClr val="373545"/>
      </a:dk2>
      <a:lt2>
        <a:srgbClr val="DCD8DC"/>
      </a:lt2>
      <a:accent1>
        <a:srgbClr val="AD84C6"/>
      </a:accent1>
      <a:accent2>
        <a:srgbClr val="8784C7"/>
      </a:accent2>
      <a:accent3>
        <a:srgbClr val="5D739A"/>
      </a:accent3>
      <a:accent4>
        <a:srgbClr val="6997AF"/>
      </a:accent4>
      <a:accent5>
        <a:srgbClr val="84ACB6"/>
      </a:accent5>
      <a:accent6>
        <a:srgbClr val="6F8183"/>
      </a:accent6>
      <a:hlink>
        <a:srgbClr val="69A020"/>
      </a:hlink>
      <a:folHlink>
        <a:srgbClr val="8C8C8C"/>
      </a:folHlink>
    </a:clrScheme>
    <a:fontScheme name="Custom 6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06F9D14A933A4F90CD4959770E2E32" ma:contentTypeVersion="14" ma:contentTypeDescription="Crée un document." ma:contentTypeScope="" ma:versionID="2543c35a0de17b40276499216a7722de">
  <xsd:schema xmlns:xsd="http://www.w3.org/2001/XMLSchema" xmlns:xs="http://www.w3.org/2001/XMLSchema" xmlns:p="http://schemas.microsoft.com/office/2006/metadata/properties" xmlns:ns2="88c6123e-9aba-4f02-a299-246f9ca0f0a0" xmlns:ns3="e78aecc1-1ca4-435d-8e43-f40dcb8370ab" targetNamespace="http://schemas.microsoft.com/office/2006/metadata/properties" ma:root="true" ma:fieldsID="b04fb04ffd3a59fc0e2a23e862cbc4b8" ns2:_="" ns3:_="">
    <xsd:import namespace="88c6123e-9aba-4f02-a299-246f9ca0f0a0"/>
    <xsd:import namespace="e78aecc1-1ca4-435d-8e43-f40dcb8370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c6123e-9aba-4f02-a299-246f9ca0f0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dacceace-bb6b-4517-baa2-204bb1e668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aecc1-1ca4-435d-8e43-f40dcb8370a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92c607f-2f0b-4c35-8d31-3469979656e0}" ma:internalName="TaxCatchAll" ma:showField="CatchAllData" ma:web="e78aecc1-1ca4-435d-8e43-f40dcb8370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8c6123e-9aba-4f02-a299-246f9ca0f0a0">
      <Terms xmlns="http://schemas.microsoft.com/office/infopath/2007/PartnerControls"/>
    </lcf76f155ced4ddcb4097134ff3c332f>
    <TaxCatchAll xmlns="e78aecc1-1ca4-435d-8e43-f40dcb8370ab" xsi:nil="true"/>
  </documentManagement>
</p:properties>
</file>

<file path=customXml/itemProps1.xml><?xml version="1.0" encoding="utf-8"?>
<ds:datastoreItem xmlns:ds="http://schemas.openxmlformats.org/officeDocument/2006/customXml" ds:itemID="{2C9ECE29-2E04-4830-8ACF-BE94CFCA3599}"/>
</file>

<file path=customXml/itemProps2.xml><?xml version="1.0" encoding="utf-8"?>
<ds:datastoreItem xmlns:ds="http://schemas.openxmlformats.org/officeDocument/2006/customXml" ds:itemID="{42A3210A-9D55-4FF4-978D-3221ADC244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2CF0D4-1780-47BE-8AC8-0042E25D49F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78aecc1-1ca4-435d-8e43-f40dcb8370ab"/>
    <ds:schemaRef ds:uri="http://purl.org/dc/terms/"/>
    <ds:schemaRef ds:uri="http://schemas.openxmlformats.org/package/2006/metadata/core-properties"/>
    <ds:schemaRef ds:uri="88c6123e-9aba-4f02-a299-246f9ca0f0a0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Formulaire Réunion parents-professeurs</Template>
  <TotalTime>1450</TotalTime>
  <Pages>4</Pages>
  <Words>1383</Words>
  <Characters>7609</Characters>
  <Application>Microsoft Office Word</Application>
  <DocSecurity>8</DocSecurity>
  <Lines>63</Lines>
  <Paragraphs>17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D. Paquette – Privé</dc:creator>
  <cp:keywords/>
  <dc:description/>
  <cp:lastModifiedBy>Patrick D. Paquette – Privé</cp:lastModifiedBy>
  <cp:revision>228</cp:revision>
  <dcterms:created xsi:type="dcterms:W3CDTF">2024-02-20T05:15:00Z</dcterms:created>
  <dcterms:modified xsi:type="dcterms:W3CDTF">2024-07-05T17:34:00Z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0x0101007206F9D14A933A4F90CD4959770E2E32</vt:lpwstr>
  </property>
  <property fmtid="{D5CDD505-2E9C-101B-9397-08002B2CF9AE}" pid="3" name="MediaServiceImageTags">
    <vt:lpwstr/>
  </property>
</Properties>
</file>