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9"/>
        <w:gridCol w:w="236"/>
        <w:gridCol w:w="3873"/>
      </w:tblGrid>
      <w:tr w:rsidR="00E81451" w14:paraId="3A56CE1E" w14:textId="77777777" w:rsidTr="00911066">
        <w:trPr>
          <w:trHeight w:val="894"/>
        </w:trPr>
        <w:tc>
          <w:tcPr>
            <w:tcW w:w="6789" w:type="dxa"/>
            <w:vAlign w:val="center"/>
          </w:tcPr>
          <w:p w14:paraId="4BA61311" w14:textId="77777777" w:rsidR="00E81451" w:rsidRDefault="00E81451" w:rsidP="00911066">
            <w:pPr>
              <w:pStyle w:val="En-tte"/>
            </w:pPr>
            <w:r>
              <w:rPr>
                <w:noProof/>
              </w:rPr>
              <w:drawing>
                <wp:inline distT="0" distB="0" distL="0" distR="0" wp14:anchorId="2F2E24B3" wp14:editId="1842ABAA">
                  <wp:extent cx="1548182" cy="520995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82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007470"/>
            <w:vAlign w:val="center"/>
          </w:tcPr>
          <w:p w14:paraId="3D365376" w14:textId="77777777" w:rsidR="00E81451" w:rsidRPr="00117FE8" w:rsidRDefault="00E81451" w:rsidP="00911066">
            <w:pPr>
              <w:pStyle w:val="En-tte"/>
              <w:rPr>
                <w:rFonts w:ascii="Arial Narrow" w:hAnsi="Arial Narrow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873" w:type="dxa"/>
            <w:shd w:val="clear" w:color="auto" w:fill="007470"/>
            <w:vAlign w:val="center"/>
          </w:tcPr>
          <w:p w14:paraId="682C9900" w14:textId="36B5B01C" w:rsidR="00E81451" w:rsidRPr="0077677B" w:rsidRDefault="00065B85" w:rsidP="00911066">
            <w:pPr>
              <w:pStyle w:val="En-tte"/>
              <w:rPr>
                <w:rFonts w:ascii="Arial Narrow" w:hAnsi="Arial Narrow" w:cs="Arial"/>
                <w:b/>
                <w:bCs/>
                <w:caps/>
                <w:color w:val="F2F2F2" w:themeColor="background1" w:themeShade="F2"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caps/>
                <w:color w:val="F2F2F2" w:themeColor="background1" w:themeShade="F2"/>
                <w:sz w:val="28"/>
                <w:szCs w:val="28"/>
              </w:rPr>
              <w:t>reconnaissance de stage</w:t>
            </w:r>
          </w:p>
          <w:p w14:paraId="11F68B9D" w14:textId="3F391DA4" w:rsidR="00E81451" w:rsidRPr="00EE2CA0" w:rsidRDefault="002E6F3D" w:rsidP="00911066">
            <w:pPr>
              <w:pStyle w:val="En-tte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 xml:space="preserve">Rapport du </w:t>
            </w:r>
            <w:r w:rsidR="00860942"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directeur de stage</w:t>
            </w:r>
          </w:p>
        </w:tc>
      </w:tr>
    </w:tbl>
    <w:p w14:paraId="2BF75C8B" w14:textId="77777777" w:rsidR="00E81451" w:rsidRDefault="00E81451" w:rsidP="00E20F2E">
      <w:pPr>
        <w:spacing w:after="0" w:line="240" w:lineRule="auto"/>
        <w:jc w:val="both"/>
        <w:rPr>
          <w:rFonts w:ascii="Arial Narrow" w:hAnsi="Arial Narrow"/>
          <w:b/>
          <w:bCs/>
          <w:color w:val="007470"/>
          <w:sz w:val="28"/>
          <w:szCs w:val="28"/>
        </w:rPr>
      </w:pPr>
    </w:p>
    <w:p w14:paraId="3B90F283" w14:textId="056FC579" w:rsidR="00FA7A48" w:rsidRPr="00051509" w:rsidRDefault="00BC3186" w:rsidP="00E20F2E">
      <w:pPr>
        <w:spacing w:after="0" w:line="240" w:lineRule="auto"/>
        <w:jc w:val="both"/>
        <w:rPr>
          <w:rFonts w:ascii="Arial Narrow" w:hAnsi="Arial Narrow"/>
          <w:b/>
          <w:bCs/>
          <w:color w:val="007470"/>
          <w:sz w:val="28"/>
          <w:szCs w:val="28"/>
        </w:rPr>
      </w:pPr>
      <w:r w:rsidRPr="00051509">
        <w:rPr>
          <w:rFonts w:ascii="Arial Narrow" w:hAnsi="Arial Narrow"/>
          <w:b/>
          <w:bCs/>
          <w:color w:val="007470"/>
          <w:sz w:val="28"/>
          <w:szCs w:val="28"/>
        </w:rPr>
        <w:t>CERTIFICATION DE LA SPÉCIALITÉ DE BIOCHIMIE CLINIQUE</w:t>
      </w:r>
    </w:p>
    <w:p w14:paraId="1F224D6F" w14:textId="101FE58C" w:rsidR="00FA7A48" w:rsidRDefault="00E20F2E" w:rsidP="00E20F2E">
      <w:pPr>
        <w:spacing w:after="0" w:line="240" w:lineRule="auto"/>
        <w:jc w:val="both"/>
        <w:rPr>
          <w:rFonts w:ascii="Arial Narrow" w:hAnsi="Arial Narrow"/>
          <w:b/>
          <w:sz w:val="18"/>
          <w:szCs w:val="18"/>
        </w:rPr>
      </w:pPr>
      <w:r w:rsidRPr="00187EB3">
        <w:rPr>
          <w:rFonts w:ascii="Arial Narrow" w:hAnsi="Arial Narrow"/>
          <w:b/>
          <w:iCs/>
          <w:sz w:val="18"/>
          <w:szCs w:val="18"/>
        </w:rPr>
        <w:t>Le présent document s’appuie et s’interprète en conformité avec le</w:t>
      </w:r>
      <w:r w:rsidRPr="00187EB3">
        <w:rPr>
          <w:rFonts w:ascii="Arial Narrow" w:hAnsi="Arial Narrow"/>
          <w:b/>
          <w:i/>
          <w:sz w:val="18"/>
          <w:szCs w:val="18"/>
        </w:rPr>
        <w:t xml:space="preserve"> </w:t>
      </w:r>
      <w:r w:rsidR="00897955" w:rsidRPr="00187EB3">
        <w:rPr>
          <w:rFonts w:ascii="Arial Narrow" w:hAnsi="Arial Narrow"/>
          <w:b/>
          <w:i/>
          <w:sz w:val="18"/>
          <w:szCs w:val="18"/>
        </w:rPr>
        <w:t>Règlement sur les spécialités de l’Ordre des chimistes du Québec</w:t>
      </w:r>
      <w:r w:rsidR="00897955" w:rsidRPr="00187EB3">
        <w:rPr>
          <w:rFonts w:ascii="Arial Narrow" w:hAnsi="Arial Narrow"/>
          <w:b/>
          <w:sz w:val="18"/>
          <w:szCs w:val="18"/>
        </w:rPr>
        <w:t xml:space="preserve"> (RLRQ c. C-15 r. 14)</w:t>
      </w:r>
      <w:r w:rsidR="00AB5577" w:rsidRPr="00187EB3">
        <w:rPr>
          <w:rFonts w:ascii="Arial Narrow" w:hAnsi="Arial Narrow"/>
          <w:b/>
          <w:sz w:val="18"/>
          <w:szCs w:val="18"/>
        </w:rPr>
        <w:t xml:space="preserve"> (</w:t>
      </w:r>
      <w:r w:rsidR="009A086E" w:rsidRPr="00187EB3">
        <w:rPr>
          <w:rFonts w:ascii="Arial Narrow" w:hAnsi="Arial Narrow"/>
          <w:b/>
          <w:sz w:val="18"/>
          <w:szCs w:val="18"/>
        </w:rPr>
        <w:t>c</w:t>
      </w:r>
      <w:r w:rsidR="00AB5577" w:rsidRPr="00187EB3">
        <w:rPr>
          <w:rFonts w:ascii="Arial Narrow" w:hAnsi="Arial Narrow"/>
          <w:b/>
          <w:sz w:val="18"/>
          <w:szCs w:val="18"/>
        </w:rPr>
        <w:t>i-après : le « Règlement »)</w:t>
      </w:r>
    </w:p>
    <w:p w14:paraId="45DF6C8B" w14:textId="77777777" w:rsidR="001D0510" w:rsidRDefault="001D0510" w:rsidP="00E20F2E">
      <w:pPr>
        <w:spacing w:after="0" w:line="240" w:lineRule="auto"/>
        <w:jc w:val="both"/>
        <w:rPr>
          <w:rFonts w:ascii="Arial Narrow" w:hAnsi="Arial Narrow"/>
          <w:b/>
          <w:sz w:val="18"/>
          <w:szCs w:val="18"/>
        </w:rPr>
      </w:pPr>
    </w:p>
    <w:p w14:paraId="2C5AEBE4" w14:textId="12AED741" w:rsidR="001D0510" w:rsidRPr="00EB0AF7" w:rsidRDefault="00EB0AF7" w:rsidP="00EB0AF7">
      <w:pPr>
        <w:spacing w:after="0" w:line="240" w:lineRule="auto"/>
        <w:jc w:val="right"/>
        <w:rPr>
          <w:rFonts w:ascii="Arial Narrow" w:hAnsi="Arial Narrow"/>
          <w:b/>
          <w:color w:val="404040" w:themeColor="text1" w:themeTint="BF"/>
          <w:sz w:val="18"/>
          <w:szCs w:val="18"/>
        </w:rPr>
      </w:pPr>
      <w:r w:rsidRPr="00D34FED">
        <w:rPr>
          <w:rFonts w:ascii="Arial Narrow" w:hAnsi="Arial Narrow"/>
          <w:i/>
          <w:iCs/>
          <w:sz w:val="18"/>
          <w:szCs w:val="18"/>
        </w:rPr>
        <w:t>Pour ne pas alourdir le texte</w:t>
      </w:r>
      <w:r>
        <w:rPr>
          <w:rFonts w:ascii="Arial Narrow" w:hAnsi="Arial Narrow"/>
          <w:i/>
          <w:iCs/>
          <w:sz w:val="18"/>
          <w:szCs w:val="18"/>
        </w:rPr>
        <w:t xml:space="preserve"> et a</w:t>
      </w:r>
      <w:r w:rsidRPr="00B50586">
        <w:rPr>
          <w:rFonts w:ascii="Arial Narrow" w:hAnsi="Arial Narrow"/>
          <w:i/>
          <w:iCs/>
          <w:sz w:val="18"/>
          <w:szCs w:val="18"/>
        </w:rPr>
        <w:t xml:space="preserve">fin de faciliter la lecture, le masculin </w:t>
      </w:r>
      <w:r>
        <w:rPr>
          <w:rFonts w:ascii="Arial Narrow" w:hAnsi="Arial Narrow"/>
          <w:i/>
          <w:iCs/>
          <w:sz w:val="18"/>
          <w:szCs w:val="18"/>
        </w:rPr>
        <w:t xml:space="preserve">est employé </w:t>
      </w:r>
      <w:r w:rsidRPr="00B50586">
        <w:rPr>
          <w:rFonts w:ascii="Arial Narrow" w:hAnsi="Arial Narrow"/>
          <w:i/>
          <w:iCs/>
          <w:sz w:val="18"/>
          <w:szCs w:val="18"/>
        </w:rPr>
        <w:t>comme genre neutre</w:t>
      </w:r>
      <w:r>
        <w:rPr>
          <w:rFonts w:ascii="Arial Narrow" w:hAnsi="Arial Narrow"/>
          <w:i/>
          <w:iCs/>
          <w:sz w:val="18"/>
          <w:szCs w:val="18"/>
        </w:rPr>
        <w:t>.</w:t>
      </w:r>
    </w:p>
    <w:p w14:paraId="699514B1" w14:textId="77777777" w:rsidR="00F16B1E" w:rsidRP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6AC4846" w14:textId="6F40250E" w:rsidR="002B095D" w:rsidRDefault="009741F2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9741F2">
        <w:rPr>
          <w:rFonts w:ascii="Arial Narrow" w:hAnsi="Arial Narrow"/>
          <w:sz w:val="18"/>
          <w:szCs w:val="18"/>
        </w:rPr>
        <w:t>Pour pouvoir se présenter aux examens</w:t>
      </w:r>
      <w:r>
        <w:rPr>
          <w:rFonts w:ascii="Arial Narrow" w:hAnsi="Arial Narrow"/>
          <w:sz w:val="18"/>
          <w:szCs w:val="18"/>
        </w:rPr>
        <w:t xml:space="preserve"> </w:t>
      </w:r>
      <w:r w:rsidR="0096276E">
        <w:rPr>
          <w:rFonts w:ascii="Arial Narrow" w:hAnsi="Arial Narrow"/>
          <w:sz w:val="18"/>
          <w:szCs w:val="18"/>
        </w:rPr>
        <w:t>de certification de la spécialité en biochimie clinique, l</w:t>
      </w:r>
      <w:r w:rsidR="00D63556" w:rsidRPr="00D63556">
        <w:rPr>
          <w:rFonts w:ascii="Arial Narrow" w:hAnsi="Arial Narrow"/>
          <w:sz w:val="18"/>
          <w:szCs w:val="18"/>
        </w:rPr>
        <w:t xml:space="preserve">e candidat </w:t>
      </w:r>
      <w:r w:rsidR="007205A6">
        <w:rPr>
          <w:rFonts w:ascii="Arial Narrow" w:hAnsi="Arial Narrow"/>
          <w:sz w:val="18"/>
          <w:szCs w:val="18"/>
        </w:rPr>
        <w:t xml:space="preserve">à la spécialité en biochimie clinique (ci-après : le « candidat ») </w:t>
      </w:r>
      <w:r w:rsidR="00E7217F">
        <w:rPr>
          <w:rFonts w:ascii="Arial Narrow" w:hAnsi="Arial Narrow"/>
          <w:sz w:val="18"/>
          <w:szCs w:val="18"/>
        </w:rPr>
        <w:t xml:space="preserve">doit </w:t>
      </w:r>
      <w:r w:rsidR="00250069">
        <w:rPr>
          <w:rFonts w:ascii="Arial Narrow" w:hAnsi="Arial Narrow"/>
          <w:sz w:val="18"/>
          <w:szCs w:val="18"/>
        </w:rPr>
        <w:t xml:space="preserve">obtenir une </w:t>
      </w:r>
      <w:r w:rsidR="00250069" w:rsidRPr="00250069">
        <w:rPr>
          <w:rFonts w:ascii="Arial Narrow" w:hAnsi="Arial Narrow"/>
          <w:sz w:val="18"/>
          <w:szCs w:val="18"/>
        </w:rPr>
        <w:t>lettre d’admissibilité aux examens</w:t>
      </w:r>
      <w:r w:rsidR="00250069">
        <w:rPr>
          <w:rFonts w:ascii="Arial Narrow" w:hAnsi="Arial Narrow"/>
          <w:sz w:val="18"/>
          <w:szCs w:val="18"/>
        </w:rPr>
        <w:t xml:space="preserve"> (a. 16 du Règlement)</w:t>
      </w:r>
      <w:r w:rsidR="007E10A3">
        <w:rPr>
          <w:rFonts w:ascii="Arial Narrow" w:hAnsi="Arial Narrow"/>
          <w:sz w:val="18"/>
          <w:szCs w:val="18"/>
        </w:rPr>
        <w:t xml:space="preserve">. </w:t>
      </w:r>
      <w:r w:rsidR="002B095D">
        <w:rPr>
          <w:rFonts w:ascii="Arial Narrow" w:hAnsi="Arial Narrow"/>
          <w:sz w:val="18"/>
          <w:szCs w:val="18"/>
        </w:rPr>
        <w:t xml:space="preserve">Pour obtenir une </w:t>
      </w:r>
      <w:r w:rsidR="002B095D" w:rsidRPr="00250069">
        <w:rPr>
          <w:rFonts w:ascii="Arial Narrow" w:hAnsi="Arial Narrow"/>
          <w:sz w:val="18"/>
          <w:szCs w:val="18"/>
        </w:rPr>
        <w:t>lettre d’admissibilité</w:t>
      </w:r>
      <w:r w:rsidR="002B095D">
        <w:rPr>
          <w:rFonts w:ascii="Arial Narrow" w:hAnsi="Arial Narrow"/>
          <w:sz w:val="18"/>
          <w:szCs w:val="18"/>
        </w:rPr>
        <w:t xml:space="preserve">, le candidat </w:t>
      </w:r>
      <w:r w:rsidR="00823328">
        <w:rPr>
          <w:rFonts w:ascii="Arial Narrow" w:hAnsi="Arial Narrow"/>
          <w:sz w:val="18"/>
          <w:szCs w:val="18"/>
        </w:rPr>
        <w:t xml:space="preserve">doit satisfaire </w:t>
      </w:r>
      <w:r w:rsidR="00245E87">
        <w:rPr>
          <w:rFonts w:ascii="Arial Narrow" w:hAnsi="Arial Narrow"/>
          <w:sz w:val="18"/>
          <w:szCs w:val="18"/>
        </w:rPr>
        <w:t>aux</w:t>
      </w:r>
      <w:r w:rsidR="00482F90">
        <w:rPr>
          <w:rFonts w:ascii="Arial Narrow" w:hAnsi="Arial Narrow"/>
          <w:sz w:val="18"/>
          <w:szCs w:val="18"/>
        </w:rPr>
        <w:t xml:space="preserve"> exigences</w:t>
      </w:r>
      <w:r w:rsidR="00245E87">
        <w:rPr>
          <w:rFonts w:ascii="Arial Narrow" w:hAnsi="Arial Narrow"/>
          <w:sz w:val="18"/>
          <w:szCs w:val="18"/>
        </w:rPr>
        <w:t xml:space="preserve"> de l’article 17 du Règlement</w:t>
      </w:r>
      <w:r w:rsidR="00482F90">
        <w:rPr>
          <w:rFonts w:ascii="Arial Narrow" w:hAnsi="Arial Narrow"/>
          <w:sz w:val="18"/>
          <w:szCs w:val="18"/>
        </w:rPr>
        <w:t>, dont celle</w:t>
      </w:r>
      <w:r w:rsidR="00130E4F">
        <w:rPr>
          <w:rFonts w:ascii="Arial Narrow" w:hAnsi="Arial Narrow"/>
          <w:sz w:val="18"/>
          <w:szCs w:val="18"/>
        </w:rPr>
        <w:t xml:space="preserve"> d’</w:t>
      </w:r>
      <w:r w:rsidR="00130E4F" w:rsidRPr="00130E4F">
        <w:rPr>
          <w:rFonts w:ascii="Arial Narrow" w:hAnsi="Arial Narrow"/>
          <w:sz w:val="18"/>
          <w:szCs w:val="18"/>
        </w:rPr>
        <w:t xml:space="preserve">avoir effectué </w:t>
      </w:r>
      <w:r w:rsidR="009811B4">
        <w:rPr>
          <w:rFonts w:ascii="Arial Narrow" w:hAnsi="Arial Narrow"/>
          <w:sz w:val="18"/>
          <w:szCs w:val="18"/>
        </w:rPr>
        <w:t>un</w:t>
      </w:r>
      <w:r w:rsidR="00130E4F" w:rsidRPr="00130E4F">
        <w:rPr>
          <w:rFonts w:ascii="Arial Narrow" w:hAnsi="Arial Narrow"/>
          <w:sz w:val="18"/>
          <w:szCs w:val="18"/>
        </w:rPr>
        <w:t xml:space="preserve"> </w:t>
      </w:r>
      <w:r w:rsidR="00E80A6C" w:rsidRPr="00E80A6C">
        <w:rPr>
          <w:rFonts w:ascii="Arial Narrow" w:hAnsi="Arial Narrow"/>
          <w:sz w:val="18"/>
          <w:szCs w:val="18"/>
        </w:rPr>
        <w:t>stage d’études postdoctorales de spécialité en biochimie clinique</w:t>
      </w:r>
      <w:r w:rsidR="0091688E">
        <w:rPr>
          <w:rFonts w:ascii="Arial Narrow" w:hAnsi="Arial Narrow"/>
          <w:sz w:val="18"/>
          <w:szCs w:val="18"/>
        </w:rPr>
        <w:t xml:space="preserve"> (ci-après : le « stage ») </w:t>
      </w:r>
      <w:r w:rsidR="009811B4">
        <w:rPr>
          <w:rFonts w:ascii="Arial Narrow" w:hAnsi="Arial Narrow"/>
          <w:sz w:val="18"/>
          <w:szCs w:val="18"/>
        </w:rPr>
        <w:t>reconnu</w:t>
      </w:r>
      <w:r w:rsidR="00D057D7">
        <w:rPr>
          <w:rFonts w:ascii="Arial Narrow" w:hAnsi="Arial Narrow"/>
          <w:sz w:val="18"/>
          <w:szCs w:val="18"/>
        </w:rPr>
        <w:t xml:space="preserve"> (a. 17</w:t>
      </w:r>
      <w:r w:rsidR="00EC18BF" w:rsidRPr="00EC18BF">
        <w:rPr>
          <w:rFonts w:ascii="Arial Narrow" w:hAnsi="Arial Narrow"/>
          <w:sz w:val="18"/>
          <w:szCs w:val="18"/>
        </w:rPr>
        <w:t xml:space="preserve"> </w:t>
      </w:r>
      <w:r w:rsidR="00EC18BF">
        <w:rPr>
          <w:rFonts w:ascii="Arial Narrow" w:hAnsi="Arial Narrow"/>
          <w:sz w:val="18"/>
          <w:szCs w:val="18"/>
        </w:rPr>
        <w:t>du Règlement</w:t>
      </w:r>
      <w:r w:rsidR="00D057D7">
        <w:rPr>
          <w:rFonts w:ascii="Arial Narrow" w:hAnsi="Arial Narrow"/>
          <w:sz w:val="18"/>
          <w:szCs w:val="18"/>
        </w:rPr>
        <w:t>)</w:t>
      </w:r>
      <w:r w:rsidR="00D85DED">
        <w:rPr>
          <w:rFonts w:ascii="Arial Narrow" w:hAnsi="Arial Narrow"/>
          <w:sz w:val="18"/>
          <w:szCs w:val="18"/>
        </w:rPr>
        <w:t xml:space="preserve"> et conforme au syllabus </w:t>
      </w:r>
      <w:r w:rsidR="004C5C2C">
        <w:rPr>
          <w:rFonts w:ascii="Arial Narrow" w:hAnsi="Arial Narrow"/>
          <w:sz w:val="18"/>
          <w:szCs w:val="18"/>
        </w:rPr>
        <w:t>du programme de formation postdoctoral</w:t>
      </w:r>
      <w:r w:rsidR="00D073A4">
        <w:rPr>
          <w:rFonts w:ascii="Arial Narrow" w:hAnsi="Arial Narrow"/>
          <w:sz w:val="18"/>
          <w:szCs w:val="18"/>
        </w:rPr>
        <w:t>e en biochimie clinique de l’Ordre des chimistes du Québec</w:t>
      </w:r>
      <w:r w:rsidR="00C579D8">
        <w:rPr>
          <w:rFonts w:ascii="Arial Narrow" w:hAnsi="Arial Narrow"/>
          <w:sz w:val="18"/>
          <w:szCs w:val="18"/>
        </w:rPr>
        <w:t xml:space="preserve"> (ci-après : le « syllabus »)</w:t>
      </w:r>
      <w:r w:rsidR="00D057D7">
        <w:rPr>
          <w:rFonts w:ascii="Arial Narrow" w:hAnsi="Arial Narrow"/>
          <w:sz w:val="18"/>
          <w:szCs w:val="18"/>
        </w:rPr>
        <w:t>.</w:t>
      </w:r>
      <w:r w:rsidR="00134989">
        <w:rPr>
          <w:rFonts w:ascii="Arial Narrow" w:hAnsi="Arial Narrow"/>
          <w:sz w:val="18"/>
          <w:szCs w:val="18"/>
        </w:rPr>
        <w:t xml:space="preserve"> C’est le </w:t>
      </w:r>
      <w:r w:rsidR="0070200A">
        <w:rPr>
          <w:rFonts w:ascii="Arial Narrow" w:hAnsi="Arial Narrow"/>
          <w:sz w:val="18"/>
          <w:szCs w:val="18"/>
        </w:rPr>
        <w:t xml:space="preserve">Comité de biochimie clinique qui </w:t>
      </w:r>
      <w:r w:rsidR="0091688E">
        <w:rPr>
          <w:rFonts w:ascii="Arial Narrow" w:hAnsi="Arial Narrow"/>
          <w:sz w:val="18"/>
          <w:szCs w:val="18"/>
        </w:rPr>
        <w:t>est responsable</w:t>
      </w:r>
      <w:r w:rsidR="0070200A">
        <w:rPr>
          <w:rFonts w:ascii="Arial Narrow" w:hAnsi="Arial Narrow"/>
          <w:sz w:val="18"/>
          <w:szCs w:val="18"/>
        </w:rPr>
        <w:t xml:space="preserve"> de </w:t>
      </w:r>
      <w:r w:rsidR="00DE2A63" w:rsidRPr="00DE2A63">
        <w:rPr>
          <w:rFonts w:ascii="Arial Narrow" w:hAnsi="Arial Narrow"/>
          <w:sz w:val="18"/>
          <w:szCs w:val="18"/>
        </w:rPr>
        <w:t>formuler les recommandations en vue de la reconnaissance du stage par le Conseil d’administration</w:t>
      </w:r>
      <w:r w:rsidR="00EC18BF">
        <w:rPr>
          <w:rFonts w:ascii="Arial Narrow" w:hAnsi="Arial Narrow"/>
          <w:sz w:val="18"/>
          <w:szCs w:val="18"/>
        </w:rPr>
        <w:t xml:space="preserve"> </w:t>
      </w:r>
      <w:r w:rsidR="00C71291">
        <w:rPr>
          <w:rFonts w:ascii="Arial Narrow" w:hAnsi="Arial Narrow"/>
          <w:sz w:val="18"/>
          <w:szCs w:val="18"/>
        </w:rPr>
        <w:t>(</w:t>
      </w:r>
      <w:r w:rsidR="00EC18BF">
        <w:rPr>
          <w:rFonts w:ascii="Arial Narrow" w:hAnsi="Arial Narrow"/>
          <w:sz w:val="18"/>
          <w:szCs w:val="18"/>
        </w:rPr>
        <w:t xml:space="preserve">a. </w:t>
      </w:r>
      <w:r w:rsidR="00D20578">
        <w:rPr>
          <w:rFonts w:ascii="Arial Narrow" w:hAnsi="Arial Narrow"/>
          <w:sz w:val="18"/>
          <w:szCs w:val="18"/>
        </w:rPr>
        <w:t xml:space="preserve">3 et </w:t>
      </w:r>
      <w:r w:rsidR="00EC18BF">
        <w:rPr>
          <w:rFonts w:ascii="Arial Narrow" w:hAnsi="Arial Narrow"/>
          <w:sz w:val="18"/>
          <w:szCs w:val="18"/>
        </w:rPr>
        <w:t>13 du Règlement</w:t>
      </w:r>
      <w:r w:rsidR="00D20578">
        <w:rPr>
          <w:rFonts w:ascii="Arial Narrow" w:hAnsi="Arial Narrow"/>
          <w:sz w:val="18"/>
          <w:szCs w:val="18"/>
        </w:rPr>
        <w:t>)</w:t>
      </w:r>
      <w:r w:rsidR="00E924A5">
        <w:rPr>
          <w:rFonts w:ascii="Arial Narrow" w:hAnsi="Arial Narrow"/>
          <w:sz w:val="18"/>
          <w:szCs w:val="18"/>
        </w:rPr>
        <w:t>.</w:t>
      </w:r>
      <w:r w:rsidR="00071A3F">
        <w:rPr>
          <w:rFonts w:ascii="Arial Narrow" w:hAnsi="Arial Narrow"/>
          <w:sz w:val="18"/>
          <w:szCs w:val="18"/>
        </w:rPr>
        <w:t xml:space="preserve"> À cette fin, le</w:t>
      </w:r>
      <w:r w:rsidR="00CD5DD8">
        <w:rPr>
          <w:rFonts w:ascii="Arial Narrow" w:hAnsi="Arial Narrow"/>
          <w:sz w:val="18"/>
          <w:szCs w:val="18"/>
        </w:rPr>
        <w:t xml:space="preserve"> candidat doit remettre les </w:t>
      </w:r>
      <w:r w:rsidR="00F740A4">
        <w:rPr>
          <w:rFonts w:ascii="Arial Narrow" w:hAnsi="Arial Narrow"/>
          <w:sz w:val="18"/>
          <w:szCs w:val="18"/>
        </w:rPr>
        <w:t>formulaire</w:t>
      </w:r>
      <w:r w:rsidR="00777C3C">
        <w:rPr>
          <w:rFonts w:ascii="Arial Narrow" w:hAnsi="Arial Narrow"/>
          <w:sz w:val="18"/>
          <w:szCs w:val="18"/>
        </w:rPr>
        <w:t>s</w:t>
      </w:r>
      <w:r w:rsidR="00F740A4">
        <w:rPr>
          <w:rFonts w:ascii="Arial Narrow" w:hAnsi="Arial Narrow"/>
          <w:sz w:val="18"/>
          <w:szCs w:val="18"/>
        </w:rPr>
        <w:t xml:space="preserve"> suivants :</w:t>
      </w:r>
    </w:p>
    <w:p w14:paraId="330F8A7A" w14:textId="77777777" w:rsidR="00F740A4" w:rsidRDefault="00F740A4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3466775B" w14:textId="6BF860CF" w:rsidR="00191A37" w:rsidRDefault="00191A37" w:rsidP="00F740A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 xml:space="preserve">Reconnaissance de stage </w:t>
      </w:r>
      <w:r w:rsidR="007305F8">
        <w:rPr>
          <w:rFonts w:ascii="Arial Narrow" w:hAnsi="Arial Narrow"/>
          <w:szCs w:val="18"/>
        </w:rPr>
        <w:t>–</w:t>
      </w:r>
      <w:r>
        <w:rPr>
          <w:rFonts w:ascii="Arial Narrow" w:hAnsi="Arial Narrow"/>
          <w:szCs w:val="18"/>
        </w:rPr>
        <w:t xml:space="preserve"> </w:t>
      </w:r>
      <w:r w:rsidR="007305F8">
        <w:rPr>
          <w:rFonts w:ascii="Arial Narrow" w:hAnsi="Arial Narrow"/>
          <w:szCs w:val="18"/>
        </w:rPr>
        <w:t>Suivi de l’évolution de la résidence en biochimie clinique</w:t>
      </w:r>
      <w:r w:rsidR="0043652B">
        <w:rPr>
          <w:rFonts w:ascii="Arial Narrow" w:hAnsi="Arial Narrow"/>
          <w:szCs w:val="18"/>
        </w:rPr>
        <w:t xml:space="preserve"> (obligatoire)</w:t>
      </w:r>
    </w:p>
    <w:p w14:paraId="198C75B1" w14:textId="1D64859C" w:rsidR="00F740A4" w:rsidRDefault="00F740A4" w:rsidP="00F740A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>Reconnaissance de stage – Rapport du stagiaire</w:t>
      </w:r>
      <w:r w:rsidR="00F36465">
        <w:rPr>
          <w:rFonts w:ascii="Arial Narrow" w:hAnsi="Arial Narrow"/>
          <w:szCs w:val="18"/>
        </w:rPr>
        <w:t xml:space="preserve"> (obligatoire)</w:t>
      </w:r>
    </w:p>
    <w:p w14:paraId="484D91A3" w14:textId="2BC321AD" w:rsidR="00F740A4" w:rsidRPr="00EC6D64" w:rsidRDefault="00F740A4" w:rsidP="00F740A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b/>
          <w:bCs/>
          <w:szCs w:val="18"/>
        </w:rPr>
      </w:pPr>
      <w:r w:rsidRPr="00EC6D64">
        <w:rPr>
          <w:rFonts w:ascii="Arial Narrow" w:hAnsi="Arial Narrow"/>
          <w:b/>
          <w:bCs/>
          <w:szCs w:val="18"/>
        </w:rPr>
        <w:t>Reconnaissance de stage – Rapport du directeur de stage</w:t>
      </w:r>
      <w:r w:rsidR="00F36465" w:rsidRPr="00EC6D64">
        <w:rPr>
          <w:rFonts w:ascii="Arial Narrow" w:hAnsi="Arial Narrow"/>
          <w:b/>
          <w:bCs/>
          <w:szCs w:val="18"/>
        </w:rPr>
        <w:t xml:space="preserve"> (obligatoire)</w:t>
      </w:r>
    </w:p>
    <w:p w14:paraId="0727403D" w14:textId="1A0B57B0" w:rsidR="008848E4" w:rsidRPr="00F36465" w:rsidRDefault="008848E4" w:rsidP="00F36465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 xml:space="preserve">Reconnaissance de stage – </w:t>
      </w:r>
      <w:r w:rsidR="00D20BCC" w:rsidRPr="00F063B6">
        <w:rPr>
          <w:rFonts w:ascii="Arial Narrow" w:hAnsi="Arial Narrow"/>
          <w:szCs w:val="18"/>
        </w:rPr>
        <w:t xml:space="preserve">Appréciation des </w:t>
      </w:r>
      <w:r w:rsidR="00830C4B">
        <w:rPr>
          <w:rFonts w:ascii="Arial Narrow" w:hAnsi="Arial Narrow"/>
          <w:szCs w:val="18"/>
        </w:rPr>
        <w:t>sites</w:t>
      </w:r>
      <w:r w:rsidR="00D20BCC">
        <w:rPr>
          <w:rFonts w:ascii="Arial Narrow" w:hAnsi="Arial Narrow"/>
          <w:szCs w:val="18"/>
        </w:rPr>
        <w:t xml:space="preserve"> </w:t>
      </w:r>
      <w:r w:rsidR="00F1676F">
        <w:rPr>
          <w:rFonts w:ascii="Arial Narrow" w:hAnsi="Arial Narrow"/>
          <w:szCs w:val="18"/>
        </w:rPr>
        <w:t>externes</w:t>
      </w:r>
      <w:r w:rsidR="00F36465">
        <w:rPr>
          <w:rFonts w:ascii="Arial Narrow" w:hAnsi="Arial Narrow"/>
          <w:szCs w:val="18"/>
        </w:rPr>
        <w:t xml:space="preserve"> (facultatif)</w:t>
      </w:r>
    </w:p>
    <w:p w14:paraId="0A3F8CEC" w14:textId="77777777" w:rsidR="002B095D" w:rsidRDefault="002B095D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60FF6A4A" w14:textId="5C8C6A91" w:rsidR="00FB1815" w:rsidRDefault="003048C2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Le </w:t>
      </w:r>
      <w:r w:rsidRPr="00921F8A">
        <w:rPr>
          <w:rFonts w:ascii="Arial Narrow" w:hAnsi="Arial Narrow"/>
          <w:b/>
          <w:bCs/>
          <w:sz w:val="18"/>
          <w:szCs w:val="18"/>
        </w:rPr>
        <w:t xml:space="preserve">Rapport du </w:t>
      </w:r>
      <w:r w:rsidR="002C7087">
        <w:rPr>
          <w:rFonts w:ascii="Arial Narrow" w:hAnsi="Arial Narrow"/>
          <w:b/>
          <w:bCs/>
          <w:sz w:val="18"/>
          <w:szCs w:val="18"/>
        </w:rPr>
        <w:t>directeur de stage</w:t>
      </w:r>
      <w:r>
        <w:rPr>
          <w:rFonts w:ascii="Arial Narrow" w:hAnsi="Arial Narrow"/>
          <w:sz w:val="18"/>
          <w:szCs w:val="18"/>
        </w:rPr>
        <w:t xml:space="preserve"> </w:t>
      </w:r>
      <w:r w:rsidRPr="003048C2">
        <w:rPr>
          <w:rFonts w:ascii="Arial Narrow" w:hAnsi="Arial Narrow"/>
          <w:sz w:val="18"/>
          <w:szCs w:val="18"/>
        </w:rPr>
        <w:t>se</w:t>
      </w:r>
      <w:r>
        <w:rPr>
          <w:rFonts w:ascii="Arial Narrow" w:hAnsi="Arial Narrow"/>
          <w:sz w:val="18"/>
          <w:szCs w:val="18"/>
        </w:rPr>
        <w:t xml:space="preserve"> présente sous la forme d’une grille d’évaluation</w:t>
      </w:r>
      <w:r w:rsidR="00FB1815">
        <w:rPr>
          <w:rFonts w:ascii="Arial Narrow" w:hAnsi="Arial Narrow"/>
          <w:sz w:val="18"/>
          <w:szCs w:val="18"/>
        </w:rPr>
        <w:t xml:space="preserve"> </w:t>
      </w:r>
      <w:r w:rsidR="006D397E">
        <w:rPr>
          <w:rFonts w:ascii="Arial Narrow" w:hAnsi="Arial Narrow"/>
          <w:sz w:val="18"/>
          <w:szCs w:val="18"/>
        </w:rPr>
        <w:t xml:space="preserve">qui </w:t>
      </w:r>
      <w:r w:rsidR="001F6A41" w:rsidRPr="001F6A41">
        <w:rPr>
          <w:rFonts w:ascii="Arial Narrow" w:hAnsi="Arial Narrow"/>
          <w:sz w:val="18"/>
          <w:szCs w:val="18"/>
        </w:rPr>
        <w:t xml:space="preserve">a pour but d’apprécier les forces et les faiblesses du </w:t>
      </w:r>
      <w:r w:rsidR="001F6A41">
        <w:rPr>
          <w:rFonts w:ascii="Arial Narrow" w:hAnsi="Arial Narrow"/>
          <w:sz w:val="18"/>
          <w:szCs w:val="18"/>
        </w:rPr>
        <w:t>candidat selon la perspective du directeur</w:t>
      </w:r>
      <w:r w:rsidR="00187879">
        <w:rPr>
          <w:rFonts w:ascii="Arial Narrow" w:hAnsi="Arial Narrow"/>
          <w:sz w:val="18"/>
          <w:szCs w:val="18"/>
        </w:rPr>
        <w:t>/co-directeur</w:t>
      </w:r>
      <w:r w:rsidR="001F6A41">
        <w:rPr>
          <w:rFonts w:ascii="Arial Narrow" w:hAnsi="Arial Narrow"/>
          <w:sz w:val="18"/>
          <w:szCs w:val="18"/>
        </w:rPr>
        <w:t xml:space="preserve"> de stage.</w:t>
      </w:r>
      <w:r w:rsidR="001F6A41" w:rsidRPr="001F6A41">
        <w:rPr>
          <w:rFonts w:ascii="Arial Narrow" w:hAnsi="Arial Narrow"/>
          <w:sz w:val="18"/>
          <w:szCs w:val="18"/>
        </w:rPr>
        <w:t xml:space="preserve"> </w:t>
      </w:r>
      <w:r w:rsidR="007510DA">
        <w:rPr>
          <w:rFonts w:ascii="Arial Narrow" w:hAnsi="Arial Narrow"/>
          <w:sz w:val="18"/>
          <w:szCs w:val="18"/>
        </w:rPr>
        <w:t>Il s’agit du principal document sur lequel</w:t>
      </w:r>
      <w:r w:rsidR="00D916CA">
        <w:rPr>
          <w:rFonts w:ascii="Arial Narrow" w:hAnsi="Arial Narrow"/>
          <w:sz w:val="18"/>
          <w:szCs w:val="18"/>
        </w:rPr>
        <w:t xml:space="preserve"> </w:t>
      </w:r>
      <w:r w:rsidR="007510DA">
        <w:rPr>
          <w:rFonts w:ascii="Arial Narrow" w:hAnsi="Arial Narrow"/>
          <w:sz w:val="18"/>
          <w:szCs w:val="18"/>
        </w:rPr>
        <w:t>le</w:t>
      </w:r>
      <w:r w:rsidR="00D916CA">
        <w:rPr>
          <w:rFonts w:ascii="Arial Narrow" w:hAnsi="Arial Narrow"/>
          <w:sz w:val="18"/>
          <w:szCs w:val="18"/>
        </w:rPr>
        <w:t xml:space="preserve"> Comité de biochimie</w:t>
      </w:r>
      <w:r w:rsidR="001A25B7">
        <w:rPr>
          <w:rFonts w:ascii="Arial Narrow" w:hAnsi="Arial Narrow"/>
          <w:sz w:val="18"/>
          <w:szCs w:val="18"/>
        </w:rPr>
        <w:t xml:space="preserve"> clinique de</w:t>
      </w:r>
      <w:r w:rsidR="007510DA">
        <w:rPr>
          <w:rFonts w:ascii="Arial Narrow" w:hAnsi="Arial Narrow"/>
          <w:sz w:val="18"/>
          <w:szCs w:val="18"/>
        </w:rPr>
        <w:t xml:space="preserve"> base pour</w:t>
      </w:r>
      <w:r w:rsidR="001A25B7">
        <w:rPr>
          <w:rFonts w:ascii="Arial Narrow" w:hAnsi="Arial Narrow"/>
          <w:sz w:val="18"/>
          <w:szCs w:val="18"/>
        </w:rPr>
        <w:t xml:space="preserve"> formuler une recommandation </w:t>
      </w:r>
      <w:r w:rsidR="001A25B7" w:rsidRPr="00DE2A63">
        <w:rPr>
          <w:rFonts w:ascii="Arial Narrow" w:hAnsi="Arial Narrow"/>
          <w:sz w:val="18"/>
          <w:szCs w:val="18"/>
        </w:rPr>
        <w:t xml:space="preserve">en vue de la reconnaissance du stage </w:t>
      </w:r>
      <w:r w:rsidR="001A25B7">
        <w:rPr>
          <w:rFonts w:ascii="Arial Narrow" w:hAnsi="Arial Narrow"/>
          <w:sz w:val="18"/>
          <w:szCs w:val="18"/>
        </w:rPr>
        <w:t xml:space="preserve">d’un candidat </w:t>
      </w:r>
      <w:r w:rsidR="001A25B7" w:rsidRPr="00DE2A63">
        <w:rPr>
          <w:rFonts w:ascii="Arial Narrow" w:hAnsi="Arial Narrow"/>
          <w:sz w:val="18"/>
          <w:szCs w:val="18"/>
        </w:rPr>
        <w:t>par le Conseil d’administration</w:t>
      </w:r>
      <w:r w:rsidR="001A25B7">
        <w:rPr>
          <w:rFonts w:ascii="Arial Narrow" w:hAnsi="Arial Narrow"/>
          <w:sz w:val="18"/>
          <w:szCs w:val="18"/>
        </w:rPr>
        <w:t xml:space="preserve"> aux fins de délivrance d’une </w:t>
      </w:r>
      <w:r w:rsidR="001A25B7" w:rsidRPr="00250069">
        <w:rPr>
          <w:rFonts w:ascii="Arial Narrow" w:hAnsi="Arial Narrow"/>
          <w:sz w:val="18"/>
          <w:szCs w:val="18"/>
        </w:rPr>
        <w:t>lettre d’admissibilité</w:t>
      </w:r>
      <w:r w:rsidR="001A25B7">
        <w:rPr>
          <w:rFonts w:ascii="Arial Narrow" w:hAnsi="Arial Narrow"/>
          <w:sz w:val="18"/>
          <w:szCs w:val="18"/>
        </w:rPr>
        <w:t xml:space="preserve"> </w:t>
      </w:r>
      <w:r w:rsidR="001A25B7" w:rsidRPr="00250069">
        <w:rPr>
          <w:rFonts w:ascii="Arial Narrow" w:hAnsi="Arial Narrow"/>
          <w:sz w:val="18"/>
          <w:szCs w:val="18"/>
        </w:rPr>
        <w:t>aux examens</w:t>
      </w:r>
      <w:r w:rsidR="001A25B7" w:rsidRPr="001A25B7">
        <w:rPr>
          <w:rFonts w:ascii="Arial Narrow" w:hAnsi="Arial Narrow"/>
          <w:sz w:val="18"/>
          <w:szCs w:val="18"/>
        </w:rPr>
        <w:t xml:space="preserve"> </w:t>
      </w:r>
      <w:r w:rsidR="001A25B7">
        <w:rPr>
          <w:rFonts w:ascii="Arial Narrow" w:hAnsi="Arial Narrow"/>
          <w:sz w:val="18"/>
          <w:szCs w:val="18"/>
        </w:rPr>
        <w:t>de certification de la spécialité en biochimie clinique.</w:t>
      </w:r>
    </w:p>
    <w:p w14:paraId="38308889" w14:textId="77777777" w:rsid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7E7BADF9" w14:textId="551305A0" w:rsidR="00096E7B" w:rsidRPr="00F16B1E" w:rsidRDefault="005A5ACC" w:rsidP="00F16B1E">
      <w:pPr>
        <w:spacing w:after="0" w:line="240" w:lineRule="auto"/>
        <w:jc w:val="both"/>
        <w:rPr>
          <w:rFonts w:ascii="Arial Narrow" w:hAnsi="Arial Narrow"/>
          <w:b/>
          <w:bCs/>
          <w:caps/>
          <w:sz w:val="20"/>
          <w:szCs w:val="20"/>
        </w:rPr>
      </w:pPr>
      <w:r>
        <w:rPr>
          <w:rFonts w:ascii="Arial Narrow" w:hAnsi="Arial Narrow"/>
          <w:b/>
          <w:bCs/>
          <w:caps/>
          <w:sz w:val="20"/>
          <w:szCs w:val="20"/>
        </w:rPr>
        <w:t>instructions</w:t>
      </w:r>
    </w:p>
    <w:p w14:paraId="551BF81E" w14:textId="77777777" w:rsidR="00F16B1E" w:rsidRP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639ED481" w14:textId="6AE45E40" w:rsidR="005A5ACC" w:rsidRPr="005A5ACC" w:rsidRDefault="005A5ACC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A5ACC">
        <w:rPr>
          <w:rFonts w:ascii="Arial Narrow" w:hAnsi="Arial Narrow"/>
          <w:sz w:val="18"/>
          <w:szCs w:val="18"/>
        </w:rPr>
        <w:t xml:space="preserve">Veuillez </w:t>
      </w:r>
      <w:r>
        <w:rPr>
          <w:rFonts w:ascii="Arial Narrow" w:hAnsi="Arial Narrow"/>
          <w:sz w:val="18"/>
          <w:szCs w:val="18"/>
        </w:rPr>
        <w:t xml:space="preserve">compléter le Rapport du </w:t>
      </w:r>
      <w:r w:rsidR="00817ABC">
        <w:rPr>
          <w:rFonts w:ascii="Arial Narrow" w:hAnsi="Arial Narrow"/>
          <w:sz w:val="18"/>
          <w:szCs w:val="18"/>
        </w:rPr>
        <w:t xml:space="preserve">directeur de stage </w:t>
      </w:r>
      <w:r w:rsidRPr="005A5ACC">
        <w:rPr>
          <w:rFonts w:ascii="Arial Narrow" w:hAnsi="Arial Narrow"/>
          <w:sz w:val="18"/>
          <w:szCs w:val="18"/>
        </w:rPr>
        <w:t xml:space="preserve">le plus objectivement possible afin d’avoir le portrait le plus juste </w:t>
      </w:r>
      <w:r w:rsidR="00DF4B78">
        <w:rPr>
          <w:rFonts w:ascii="Arial Narrow" w:hAnsi="Arial Narrow"/>
          <w:sz w:val="18"/>
          <w:szCs w:val="18"/>
        </w:rPr>
        <w:t>possible du candidat.</w:t>
      </w:r>
      <w:r w:rsidR="00AB0BD8">
        <w:rPr>
          <w:rFonts w:ascii="Arial Narrow" w:hAnsi="Arial Narrow"/>
          <w:sz w:val="18"/>
          <w:szCs w:val="18"/>
        </w:rPr>
        <w:t xml:space="preserve"> </w:t>
      </w:r>
      <w:r w:rsidRPr="005A5ACC">
        <w:rPr>
          <w:rFonts w:ascii="Arial Narrow" w:hAnsi="Arial Narrow"/>
          <w:sz w:val="18"/>
          <w:szCs w:val="18"/>
        </w:rPr>
        <w:t>Si des conflits personnels vous ont opposé</w:t>
      </w:r>
      <w:r w:rsidR="001E4EE9">
        <w:rPr>
          <w:rFonts w:ascii="Arial Narrow" w:hAnsi="Arial Narrow"/>
          <w:sz w:val="18"/>
          <w:szCs w:val="18"/>
        </w:rPr>
        <w:t xml:space="preserve"> au candidat</w:t>
      </w:r>
      <w:r w:rsidRPr="005A5ACC">
        <w:rPr>
          <w:rFonts w:ascii="Arial Narrow" w:hAnsi="Arial Narrow"/>
          <w:sz w:val="18"/>
          <w:szCs w:val="18"/>
        </w:rPr>
        <w:t xml:space="preserve">, veuillez le mentionner. Cette évaluation doit toutefois mettre en lumière les points positifs et négatifs </w:t>
      </w:r>
      <w:r w:rsidR="00E24247">
        <w:rPr>
          <w:rFonts w:ascii="Arial Narrow" w:hAnsi="Arial Narrow"/>
          <w:sz w:val="18"/>
          <w:szCs w:val="18"/>
        </w:rPr>
        <w:t>du candidat</w:t>
      </w:r>
      <w:r w:rsidR="009D408C">
        <w:rPr>
          <w:rFonts w:ascii="Arial Narrow" w:hAnsi="Arial Narrow"/>
          <w:sz w:val="18"/>
          <w:szCs w:val="18"/>
        </w:rPr>
        <w:t xml:space="preserve">, et ce, </w:t>
      </w:r>
      <w:r w:rsidRPr="005A5ACC">
        <w:rPr>
          <w:rFonts w:ascii="Arial Narrow" w:hAnsi="Arial Narrow"/>
          <w:sz w:val="18"/>
          <w:szCs w:val="18"/>
        </w:rPr>
        <w:t>de la façon la plus objective possible.</w:t>
      </w:r>
    </w:p>
    <w:p w14:paraId="7791298A" w14:textId="77777777" w:rsidR="005A5ACC" w:rsidRDefault="005A5ACC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F4B432F" w14:textId="55194E73" w:rsidR="005A5ACC" w:rsidRPr="005A5ACC" w:rsidRDefault="003D38B1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D38B1">
        <w:rPr>
          <w:rFonts w:ascii="Arial Narrow" w:hAnsi="Arial Narrow"/>
          <w:sz w:val="18"/>
          <w:szCs w:val="18"/>
          <w:u w:val="single"/>
        </w:rPr>
        <w:t>IMPORTANT</w:t>
      </w:r>
      <w:r>
        <w:rPr>
          <w:rFonts w:ascii="Arial Narrow" w:hAnsi="Arial Narrow"/>
          <w:sz w:val="18"/>
          <w:szCs w:val="18"/>
        </w:rPr>
        <w:t xml:space="preserve"> : </w:t>
      </w:r>
      <w:r w:rsidR="00125A44">
        <w:rPr>
          <w:rFonts w:ascii="Arial Narrow" w:hAnsi="Arial Narrow"/>
          <w:sz w:val="18"/>
          <w:szCs w:val="18"/>
        </w:rPr>
        <w:t>Dans le cadre d’une</w:t>
      </w:r>
      <w:r w:rsidR="005A5ACC" w:rsidRPr="005A5ACC">
        <w:rPr>
          <w:rFonts w:ascii="Arial Narrow" w:hAnsi="Arial Narrow"/>
          <w:sz w:val="18"/>
          <w:szCs w:val="18"/>
        </w:rPr>
        <w:t xml:space="preserve"> co</w:t>
      </w:r>
      <w:r w:rsidR="000D6CB7">
        <w:rPr>
          <w:rFonts w:ascii="Arial Narrow" w:hAnsi="Arial Narrow"/>
          <w:sz w:val="18"/>
          <w:szCs w:val="18"/>
        </w:rPr>
        <w:t>-</w:t>
      </w:r>
      <w:r w:rsidR="005A5ACC" w:rsidRPr="005A5ACC">
        <w:rPr>
          <w:rFonts w:ascii="Arial Narrow" w:hAnsi="Arial Narrow"/>
          <w:sz w:val="18"/>
          <w:szCs w:val="18"/>
        </w:rPr>
        <w:t>direction</w:t>
      </w:r>
      <w:r w:rsidR="00125A44">
        <w:rPr>
          <w:rFonts w:ascii="Arial Narrow" w:hAnsi="Arial Narrow"/>
          <w:sz w:val="18"/>
          <w:szCs w:val="18"/>
        </w:rPr>
        <w:t xml:space="preserve"> de stage</w:t>
      </w:r>
      <w:r w:rsidR="005A5ACC" w:rsidRPr="005A5ACC">
        <w:rPr>
          <w:rFonts w:ascii="Arial Narrow" w:hAnsi="Arial Narrow"/>
          <w:sz w:val="18"/>
          <w:szCs w:val="18"/>
        </w:rPr>
        <w:t xml:space="preserve">, </w:t>
      </w:r>
      <w:r w:rsidR="005062C8">
        <w:rPr>
          <w:rFonts w:ascii="Arial Narrow" w:hAnsi="Arial Narrow"/>
          <w:sz w:val="18"/>
          <w:szCs w:val="18"/>
        </w:rPr>
        <w:t>chacun des co-directeurs doit</w:t>
      </w:r>
      <w:r w:rsidR="005A5ACC" w:rsidRPr="005A5ACC">
        <w:rPr>
          <w:rFonts w:ascii="Arial Narrow" w:hAnsi="Arial Narrow"/>
          <w:sz w:val="18"/>
          <w:szCs w:val="18"/>
        </w:rPr>
        <w:t xml:space="preserve"> remplir un </w:t>
      </w:r>
      <w:r w:rsidR="00496181">
        <w:rPr>
          <w:rFonts w:ascii="Arial Narrow" w:hAnsi="Arial Narrow"/>
          <w:sz w:val="18"/>
          <w:szCs w:val="18"/>
        </w:rPr>
        <w:t>Rapport</w:t>
      </w:r>
      <w:r w:rsidR="001058D4">
        <w:rPr>
          <w:rFonts w:ascii="Arial Narrow" w:hAnsi="Arial Narrow"/>
          <w:sz w:val="18"/>
          <w:szCs w:val="18"/>
        </w:rPr>
        <w:t xml:space="preserve"> du directeur</w:t>
      </w:r>
      <w:r w:rsidR="00CE2E88">
        <w:rPr>
          <w:rFonts w:ascii="Arial Narrow" w:hAnsi="Arial Narrow"/>
          <w:sz w:val="18"/>
          <w:szCs w:val="18"/>
        </w:rPr>
        <w:t xml:space="preserve"> de stage.</w:t>
      </w:r>
    </w:p>
    <w:p w14:paraId="1FC52E2F" w14:textId="77777777" w:rsidR="00127B68" w:rsidRDefault="00127B68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E77013F" w14:textId="3C29067D" w:rsidR="00704FF6" w:rsidRDefault="00DE7DFB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  <w:r>
        <w:rPr>
          <w:rFonts w:ascii="Arial Narrow" w:hAnsi="Arial Narrow"/>
          <w:sz w:val="18"/>
          <w:szCs w:val="18"/>
          <w:lang w:val="fr-CA"/>
        </w:rPr>
        <w:t xml:space="preserve">Le </w:t>
      </w:r>
      <w:r w:rsidRPr="00DE7DFB">
        <w:rPr>
          <w:rFonts w:ascii="Arial Narrow" w:hAnsi="Arial Narrow"/>
          <w:sz w:val="18"/>
          <w:szCs w:val="18"/>
          <w:lang w:val="fr-CA"/>
        </w:rPr>
        <w:t xml:space="preserve">Rapport </w:t>
      </w:r>
      <w:r w:rsidR="00E00F9F">
        <w:rPr>
          <w:rFonts w:ascii="Arial Narrow" w:hAnsi="Arial Narrow"/>
          <w:sz w:val="18"/>
          <w:szCs w:val="18"/>
          <w:lang w:val="fr-CA"/>
        </w:rPr>
        <w:t>du direc</w:t>
      </w:r>
      <w:r w:rsidR="00F952A8">
        <w:rPr>
          <w:rFonts w:ascii="Arial Narrow" w:hAnsi="Arial Narrow"/>
          <w:sz w:val="18"/>
          <w:szCs w:val="18"/>
          <w:lang w:val="fr-CA"/>
        </w:rPr>
        <w:t>teur de stage</w:t>
      </w:r>
      <w:r w:rsidRPr="00DE7DFB">
        <w:rPr>
          <w:rFonts w:ascii="Arial Narrow" w:hAnsi="Arial Narrow"/>
          <w:sz w:val="18"/>
          <w:szCs w:val="18"/>
          <w:lang w:val="fr-CA"/>
        </w:rPr>
        <w:t xml:space="preserve">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doit être </w:t>
      </w:r>
      <w:r w:rsidR="00425859">
        <w:rPr>
          <w:rFonts w:ascii="Arial Narrow" w:hAnsi="Arial Narrow"/>
          <w:sz w:val="18"/>
          <w:szCs w:val="18"/>
          <w:lang w:val="fr-CA"/>
        </w:rPr>
        <w:t>complété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 la fin du stage</w:t>
      </w:r>
      <w:r w:rsidR="00ED7525">
        <w:rPr>
          <w:rFonts w:ascii="Arial Narrow" w:hAnsi="Arial Narrow"/>
          <w:sz w:val="18"/>
          <w:szCs w:val="18"/>
          <w:lang w:val="fr-CA"/>
        </w:rPr>
        <w:t xml:space="preserve"> </w:t>
      </w:r>
      <w:r w:rsidR="00A6666A">
        <w:rPr>
          <w:rFonts w:ascii="Arial Narrow" w:hAnsi="Arial Narrow"/>
          <w:sz w:val="18"/>
          <w:szCs w:val="18"/>
          <w:lang w:val="fr-CA"/>
        </w:rPr>
        <w:t xml:space="preserve">(a. 12 du Règlement) </w:t>
      </w:r>
      <w:r w:rsidR="00ED7525">
        <w:rPr>
          <w:rFonts w:ascii="Arial Narrow" w:hAnsi="Arial Narrow"/>
          <w:sz w:val="18"/>
          <w:szCs w:val="18"/>
          <w:lang w:val="fr-CA"/>
        </w:rPr>
        <w:t>et discuté avec le candidat</w:t>
      </w:r>
      <w:r w:rsidR="00A6666A">
        <w:rPr>
          <w:rFonts w:ascii="Arial Narrow" w:hAnsi="Arial Narrow"/>
          <w:sz w:val="18"/>
          <w:szCs w:val="18"/>
          <w:lang w:val="fr-CA"/>
        </w:rPr>
        <w:t xml:space="preserve"> lors de la remise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. La date limite de dépôt des dossiers est le </w:t>
      </w:r>
      <w:r w:rsidR="0062458E" w:rsidRPr="0062458E">
        <w:rPr>
          <w:rFonts w:ascii="Arial Narrow" w:hAnsi="Arial Narrow"/>
          <w:b/>
          <w:bCs/>
          <w:sz w:val="18"/>
          <w:szCs w:val="18"/>
          <w:lang w:val="fr-CA"/>
        </w:rPr>
        <w:t>31 août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de l’année où le candidat veut se présenter </w:t>
      </w:r>
      <w:r w:rsidR="0002787B">
        <w:rPr>
          <w:rFonts w:ascii="Arial Narrow" w:hAnsi="Arial Narrow"/>
          <w:sz w:val="18"/>
          <w:szCs w:val="18"/>
          <w:lang w:val="fr-CA"/>
        </w:rPr>
        <w:t>aux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examen</w:t>
      </w:r>
      <w:r w:rsidR="0002787B">
        <w:rPr>
          <w:rFonts w:ascii="Arial Narrow" w:hAnsi="Arial Narrow"/>
          <w:sz w:val="18"/>
          <w:szCs w:val="18"/>
          <w:lang w:val="fr-CA"/>
        </w:rPr>
        <w:t>s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</w:t>
      </w:r>
      <w:r w:rsidR="0002787B">
        <w:rPr>
          <w:rFonts w:ascii="Arial Narrow" w:hAnsi="Arial Narrow"/>
          <w:sz w:val="18"/>
          <w:szCs w:val="18"/>
        </w:rPr>
        <w:t>de certification de la spécialité en biochimie clinique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.</w:t>
      </w:r>
    </w:p>
    <w:p w14:paraId="0BF3A7FF" w14:textId="77777777" w:rsidR="00704FF6" w:rsidRDefault="00704FF6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</w:p>
    <w:tbl>
      <w:tblPr>
        <w:tblStyle w:val="Grilledutableau"/>
        <w:tblW w:w="107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5670"/>
        <w:gridCol w:w="1694"/>
        <w:gridCol w:w="9"/>
      </w:tblGrid>
      <w:tr w:rsidR="00D256EA" w:rsidRPr="006076AA" w14:paraId="3CBFBDEE" w14:textId="77777777" w:rsidTr="00D256EA">
        <w:trPr>
          <w:gridAfter w:val="1"/>
          <w:wAfter w:w="9" w:type="dxa"/>
        </w:trPr>
        <w:tc>
          <w:tcPr>
            <w:tcW w:w="10771" w:type="dxa"/>
            <w:gridSpan w:val="3"/>
            <w:shd w:val="clear" w:color="auto" w:fill="007470"/>
          </w:tcPr>
          <w:p w14:paraId="5CDD9C3D" w14:textId="4ADEBA3C" w:rsidR="00D256EA" w:rsidRPr="006076AA" w:rsidRDefault="00D256EA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1. </w:t>
            </w:r>
            <w:r w:rsidRPr="006076AA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CANDIDAT</w:t>
            </w: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À LA SPÉCIALITÉ EN BIOCHIMIE CLINIQUE</w:t>
            </w:r>
          </w:p>
        </w:tc>
      </w:tr>
      <w:tr w:rsidR="00D256EA" w:rsidRPr="00187EB3" w14:paraId="73FD0DCA" w14:textId="77777777" w:rsidTr="00D256EA">
        <w:tc>
          <w:tcPr>
            <w:tcW w:w="10780" w:type="dxa"/>
            <w:gridSpan w:val="4"/>
          </w:tcPr>
          <w:p w14:paraId="22E63146" w14:textId="77777777" w:rsidR="00D256EA" w:rsidRPr="00187EB3" w:rsidRDefault="00D256EA" w:rsidP="008A54D3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>IDENTIFICATION DU CANDIDAT</w:t>
            </w:r>
          </w:p>
        </w:tc>
      </w:tr>
      <w:tr w:rsidR="00D256EA" w:rsidRPr="00187EB3" w14:paraId="00072D1A" w14:textId="77777777" w:rsidTr="006C64CE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E06E389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75178342" w:edGrp="everyone"/>
            <w:permEnd w:id="75178342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3E0FF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935545941" w:edGrp="everyone"/>
            <w:permEnd w:id="1935545941"/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1EB9BDD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868511551" w:edGrp="everyone"/>
            <w:permEnd w:id="1868511551"/>
          </w:p>
        </w:tc>
      </w:tr>
      <w:tr w:rsidR="00D256EA" w:rsidRPr="00187EB3" w14:paraId="31A2F04D" w14:textId="77777777" w:rsidTr="006C64CE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3407" w:type="dxa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E59F72B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nom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C6BF35B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prÉnom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463BD27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N</w:t>
            </w:r>
            <w:r w:rsidRPr="00187EB3">
              <w:rPr>
                <w:rFonts w:ascii="Arial Narrow" w:hAnsi="Arial Narrow"/>
                <w:caps/>
                <w:sz w:val="14"/>
                <w:szCs w:val="14"/>
                <w:vertAlign w:val="superscript"/>
              </w:rPr>
              <w:t>o</w:t>
            </w: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de permis</w:t>
            </w:r>
          </w:p>
        </w:tc>
      </w:tr>
    </w:tbl>
    <w:p w14:paraId="24B207AF" w14:textId="77777777" w:rsidR="00D256EA" w:rsidRDefault="00D256EA" w:rsidP="00271CD7">
      <w:pPr>
        <w:tabs>
          <w:tab w:val="left" w:pos="1346"/>
        </w:tabs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913"/>
        <w:gridCol w:w="1638"/>
        <w:gridCol w:w="2048"/>
        <w:gridCol w:w="1984"/>
        <w:gridCol w:w="1701"/>
      </w:tblGrid>
      <w:tr w:rsidR="008A034A" w:rsidRPr="006076AA" w14:paraId="7FB3E842" w14:textId="77777777" w:rsidTr="006C64CE">
        <w:tc>
          <w:tcPr>
            <w:tcW w:w="10778" w:type="dxa"/>
            <w:gridSpan w:val="6"/>
            <w:shd w:val="clear" w:color="auto" w:fill="007470"/>
          </w:tcPr>
          <w:p w14:paraId="4068633D" w14:textId="10318007" w:rsidR="008A034A" w:rsidRPr="006076AA" w:rsidRDefault="008A034A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2. STAGE D’ÉTUDE</w:t>
            </w:r>
            <w:r w:rsidR="008A1176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S </w:t>
            </w:r>
            <w:r w:rsidR="007C52E7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POSTDOCTORALES DE</w:t>
            </w:r>
            <w:r w:rsidR="008A1176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SPÉCIALITÉ EN BIOCHIMIE CLINIQUE</w:t>
            </w:r>
          </w:p>
        </w:tc>
      </w:tr>
      <w:tr w:rsidR="00FF2A7E" w:rsidRPr="00187EB3" w14:paraId="200D7F9E" w14:textId="77777777" w:rsidTr="006C64CE">
        <w:tc>
          <w:tcPr>
            <w:tcW w:w="10778" w:type="dxa"/>
            <w:gridSpan w:val="6"/>
          </w:tcPr>
          <w:p w14:paraId="163F9395" w14:textId="436849A3" w:rsidR="00FF2A7E" w:rsidRPr="00187EB3" w:rsidRDefault="00D261F7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BIOCHIMISTE CLINIQUE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RESPONSABLE</w:t>
            </w:r>
          </w:p>
        </w:tc>
      </w:tr>
      <w:tr w:rsidR="00D261F7" w:rsidRPr="00C23257" w14:paraId="3F12E003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E584A0" w14:textId="1C83D9FD" w:rsidR="00D261F7" w:rsidRPr="00C23257" w:rsidRDefault="00D261F7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581306702" w:edGrp="everyone"/>
            <w:permEnd w:id="581306702"/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DB8C1" w14:textId="4EC8B86E" w:rsidR="00D261F7" w:rsidRPr="00C23257" w:rsidRDefault="00D261F7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599328088" w:edGrp="everyone"/>
            <w:permEnd w:id="599328088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459AA8" w14:textId="39875FE6" w:rsidR="00D261F7" w:rsidRDefault="00000000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18671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321468202" w:edGrp="everyone"/>
                <w:r w:rsidR="00524D99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321468202"/>
              </w:sdtContent>
            </w:sdt>
            <w:r w:rsidR="00524D99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D261F7">
              <w:rPr>
                <w:rFonts w:ascii="Arial Narrow" w:hAnsi="Arial Narrow"/>
                <w:caps/>
                <w:sz w:val="14"/>
                <w:szCs w:val="14"/>
              </w:rPr>
              <w:t>dIRECTEUR DE STAGE</w:t>
            </w:r>
          </w:p>
          <w:p w14:paraId="3C4AF101" w14:textId="77777777" w:rsidR="00D261F7" w:rsidRPr="00565585" w:rsidRDefault="00D261F7" w:rsidP="008A54D3">
            <w:pPr>
              <w:rPr>
                <w:rFonts w:ascii="Arial Narrow" w:hAnsi="Arial Narrow"/>
                <w:caps/>
                <w:sz w:val="6"/>
                <w:szCs w:val="6"/>
              </w:rPr>
            </w:pPr>
          </w:p>
          <w:p w14:paraId="220C8244" w14:textId="59478EB1" w:rsidR="00D261F7" w:rsidRPr="003263E9" w:rsidRDefault="00000000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7637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21254802" w:edGrp="everyone"/>
                <w:r w:rsidR="00D261F7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721254802"/>
              </w:sdtContent>
            </w:sdt>
            <w:r w:rsidR="00D261F7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D261F7">
              <w:rPr>
                <w:rFonts w:ascii="Arial Narrow" w:hAnsi="Arial Narrow"/>
                <w:caps/>
                <w:sz w:val="14"/>
                <w:szCs w:val="14"/>
              </w:rPr>
              <w:t>CO-DIRECTEUR DE STAGE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6AAA" w14:textId="77777777" w:rsidR="00D261F7" w:rsidRPr="00C23257" w:rsidRDefault="00D261F7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594652782" w:edGrp="everyone"/>
            <w:permEnd w:id="1594652782"/>
          </w:p>
        </w:tc>
      </w:tr>
      <w:tr w:rsidR="00D261F7" w:rsidRPr="00C23257" w14:paraId="493DF38C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3407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228AE47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>nom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DB2B5CD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prÉnom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F57BC6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4383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>N</w:t>
            </w:r>
            <w:r w:rsidRPr="00C23257">
              <w:rPr>
                <w:rFonts w:ascii="Arial Narrow" w:hAnsi="Arial Narrow"/>
                <w:caps/>
                <w:sz w:val="14"/>
                <w:szCs w:val="14"/>
                <w:vertAlign w:val="superscript"/>
              </w:rPr>
              <w:t>o</w:t>
            </w:r>
            <w:r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de permis</w:t>
            </w:r>
          </w:p>
        </w:tc>
      </w:tr>
      <w:tr w:rsidR="00FF2A7E" w:rsidRPr="00187EB3" w14:paraId="5F9D6CBB" w14:textId="77777777" w:rsidTr="006C64CE">
        <w:tc>
          <w:tcPr>
            <w:tcW w:w="10778" w:type="dxa"/>
            <w:gridSpan w:val="6"/>
          </w:tcPr>
          <w:p w14:paraId="7D0C6576" w14:textId="17333E0B" w:rsidR="00FF2A7E" w:rsidRPr="00187EB3" w:rsidRDefault="00FF2A7E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DÉTAILS CONCERNANT LA PÉRIODE DE </w:t>
            </w:r>
            <w:r w:rsidR="002D6270">
              <w:rPr>
                <w:rFonts w:ascii="Arial Narrow" w:hAnsi="Arial Narrow"/>
                <w:b/>
                <w:bCs/>
                <w:sz w:val="20"/>
                <w:szCs w:val="20"/>
              </w:rPr>
              <w:t>STAGE</w:t>
            </w:r>
          </w:p>
        </w:tc>
      </w:tr>
      <w:tr w:rsidR="00215FC3" w:rsidRPr="00187EB3" w14:paraId="1CE528D5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5612E5B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697578082" w:edGrp="everyone"/>
            <w:permEnd w:id="697578082"/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C2C87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494033572" w:edGrp="everyone"/>
            <w:permEnd w:id="494033572"/>
          </w:p>
        </w:tc>
        <w:tc>
          <w:tcPr>
            <w:tcW w:w="57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B851E38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984587698" w:edGrp="everyone"/>
            <w:permEnd w:id="1984587698"/>
          </w:p>
        </w:tc>
      </w:tr>
      <w:tr w:rsidR="00215FC3" w:rsidRPr="00187EB3" w14:paraId="0949EAF3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2494" w:type="dxa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E5C28BB" w14:textId="0C38781D" w:rsidR="00FF2A7E" w:rsidRPr="00187EB3" w:rsidRDefault="007F218B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DATE DE DÉBUT (AAAA-MM-JJ)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0934DFF" w14:textId="2BAD0B33" w:rsidR="00FF2A7E" w:rsidRPr="00187EB3" w:rsidRDefault="00FF2A7E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DATE DE </w:t>
            </w:r>
            <w:r w:rsidR="007F218B">
              <w:rPr>
                <w:rFonts w:ascii="Arial Narrow" w:hAnsi="Arial Narrow"/>
                <w:caps/>
                <w:sz w:val="14"/>
                <w:szCs w:val="14"/>
              </w:rPr>
              <w:t>FIN</w:t>
            </w: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(AAAA-MM-JJ)</w:t>
            </w:r>
          </w:p>
        </w:tc>
        <w:tc>
          <w:tcPr>
            <w:tcW w:w="57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E241517" w14:textId="77777777" w:rsidR="00FF2A7E" w:rsidRPr="00187EB3" w:rsidRDefault="00FF2A7E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Milieu d’accueil principal</w:t>
            </w:r>
          </w:p>
        </w:tc>
      </w:tr>
    </w:tbl>
    <w:p w14:paraId="799B5977" w14:textId="77777777" w:rsidR="00F64105" w:rsidRDefault="00F64105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65B655AD" w14:textId="77777777" w:rsidR="00ED1489" w:rsidRDefault="00ED1489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205F3C05" w14:textId="77777777" w:rsidR="00ED1489" w:rsidRDefault="00ED1489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03BAD285" w14:textId="77777777" w:rsidR="00456386" w:rsidRDefault="00456386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540F7A29" w14:textId="77777777" w:rsidR="00456386" w:rsidRDefault="00456386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39FB5FEE" w14:textId="77777777" w:rsidR="00456386" w:rsidRDefault="00456386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2A60F733" w14:textId="77777777" w:rsidR="00456386" w:rsidRDefault="00456386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20422DE5" w14:textId="77777777" w:rsidR="00456386" w:rsidRDefault="00456386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38F86FAC" w14:textId="77777777" w:rsidR="00456386" w:rsidRDefault="00456386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602"/>
        <w:gridCol w:w="602"/>
        <w:gridCol w:w="603"/>
        <w:gridCol w:w="602"/>
        <w:gridCol w:w="602"/>
        <w:gridCol w:w="603"/>
        <w:gridCol w:w="602"/>
        <w:gridCol w:w="608"/>
      </w:tblGrid>
      <w:tr w:rsidR="00F64105" w:rsidRPr="006076AA" w14:paraId="4F7DAA55" w14:textId="77777777" w:rsidTr="00E44F6C">
        <w:tc>
          <w:tcPr>
            <w:tcW w:w="10778" w:type="dxa"/>
            <w:gridSpan w:val="9"/>
            <w:shd w:val="clear" w:color="auto" w:fill="007470"/>
          </w:tcPr>
          <w:p w14:paraId="1E983032" w14:textId="6B49C58D" w:rsidR="00F64105" w:rsidRPr="006076AA" w:rsidRDefault="00143C71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3</w:t>
            </w:r>
            <w:r w:rsidR="00F6410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="00793E9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56386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ÉVALUATION DU CANDIDAT</w:t>
            </w:r>
          </w:p>
        </w:tc>
      </w:tr>
      <w:tr w:rsidR="00E7342C" w:rsidRPr="00E7342C" w14:paraId="1D58EA7D" w14:textId="77777777" w:rsidTr="00E7342C">
        <w:trPr>
          <w:trHeight w:val="187"/>
        </w:trPr>
        <w:tc>
          <w:tcPr>
            <w:tcW w:w="10778" w:type="dxa"/>
            <w:gridSpan w:val="9"/>
          </w:tcPr>
          <w:p w14:paraId="77373E2B" w14:textId="77777777" w:rsidR="00E7342C" w:rsidRPr="00E7342C" w:rsidRDefault="00E7342C" w:rsidP="008A54D3">
            <w:pPr>
              <w:spacing w:before="160"/>
              <w:rPr>
                <w:rFonts w:ascii="Arial Narrow" w:hAnsi="Arial Narrow"/>
                <w:b/>
                <w:bCs/>
                <w:sz w:val="10"/>
                <w:szCs w:val="10"/>
              </w:rPr>
            </w:pPr>
          </w:p>
        </w:tc>
      </w:tr>
      <w:tr w:rsidR="00C16D91" w:rsidRPr="00157266" w14:paraId="23BAE59D" w14:textId="2F96B6F6" w:rsidTr="00BE4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D305F0A" w14:textId="63E879E2" w:rsidR="00C16D91" w:rsidRPr="00157266" w:rsidRDefault="00C16D91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CEDCB7" w14:textId="1D82941A" w:rsidR="00C16D91" w:rsidRPr="00157266" w:rsidRDefault="006122C5" w:rsidP="00C76909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157266">
              <w:rPr>
                <w:rFonts w:ascii="Arial Narrow" w:hAnsi="Arial Narrow"/>
                <w:b/>
                <w:bCs/>
                <w:sz w:val="14"/>
                <w:szCs w:val="14"/>
              </w:rPr>
              <w:t>s.</w:t>
            </w:r>
            <w:r w:rsidR="008B5450" w:rsidRPr="00157266">
              <w:rPr>
                <w:rFonts w:ascii="Arial Narrow" w:hAnsi="Arial Narrow"/>
                <w:b/>
                <w:bCs/>
                <w:sz w:val="14"/>
                <w:szCs w:val="14"/>
              </w:rPr>
              <w:t>o.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A5ACC1" w14:textId="7A8433FA" w:rsidR="00C16D91" w:rsidRPr="00157266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157266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1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E1A035F" w14:textId="3CCAEB5E" w:rsidR="00C16D91" w:rsidRPr="00157266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157266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78BCC20" w14:textId="4FB43E34" w:rsidR="00C16D91" w:rsidRPr="00157266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157266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7FE64D5" w14:textId="50C32E8D" w:rsidR="00C16D91" w:rsidRPr="00157266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157266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9002C94" w14:textId="6ADDB302" w:rsidR="00C16D91" w:rsidRPr="00157266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157266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2EAC3FF" w14:textId="5629411F" w:rsidR="00C16D91" w:rsidRPr="00157266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157266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6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F72752C" w14:textId="07B42399" w:rsidR="00C16D91" w:rsidRPr="00157266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157266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7</w:t>
            </w:r>
          </w:p>
        </w:tc>
      </w:tr>
      <w:tr w:rsidR="002137D4" w:rsidRPr="00497710" w14:paraId="1AC04B07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A996AA4" w14:textId="77777777" w:rsidR="002137D4" w:rsidRPr="00DC455B" w:rsidRDefault="002137D4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A64D6">
              <w:rPr>
                <w:rFonts w:ascii="Arial Narrow" w:hAnsi="Arial Narrow"/>
                <w:sz w:val="18"/>
                <w:szCs w:val="18"/>
              </w:rPr>
              <w:t xml:space="preserve">Motivation </w:t>
            </w:r>
            <w:r>
              <w:rPr>
                <w:rFonts w:ascii="Arial Narrow" w:hAnsi="Arial Narrow"/>
                <w:sz w:val="18"/>
                <w:szCs w:val="18"/>
              </w:rPr>
              <w:t xml:space="preserve">du candidat </w:t>
            </w:r>
            <w:r w:rsidRPr="009A64D6">
              <w:rPr>
                <w:rFonts w:ascii="Arial Narrow" w:hAnsi="Arial Narrow"/>
                <w:sz w:val="18"/>
                <w:szCs w:val="18"/>
              </w:rPr>
              <w:t>à apprendre</w:t>
            </w:r>
          </w:p>
          <w:p w14:paraId="5A9CE8AC" w14:textId="77777777" w:rsidR="002137D4" w:rsidRPr="00DC455B" w:rsidRDefault="002137D4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096F92E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01619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86623192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8662319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24CBA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0060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35832809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3583280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6A64E70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133135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82599343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8259934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51C1AD9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099163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77252096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7725209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23EA97B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708773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31893738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31893738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8F8CBCB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11662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58526030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5852603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BAF0B2E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085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95439379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95439379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754CB4C8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9336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56374856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56374856"/>
              </w:sdtContent>
            </w:sdt>
          </w:p>
        </w:tc>
      </w:tr>
      <w:tr w:rsidR="002137D4" w:rsidRPr="00497710" w14:paraId="7091656F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7302DB5" w14:textId="42B3A6ED" w:rsidR="002137D4" w:rsidRPr="00DC455B" w:rsidRDefault="004D6119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D6119">
              <w:rPr>
                <w:rFonts w:ascii="Arial Narrow" w:hAnsi="Arial Narrow"/>
                <w:sz w:val="18"/>
                <w:szCs w:val="18"/>
              </w:rPr>
              <w:t>Autonomie et initiative</w:t>
            </w:r>
            <w:r w:rsidR="00D002FC">
              <w:rPr>
                <w:rFonts w:ascii="Arial Narrow" w:hAnsi="Arial Narrow"/>
                <w:sz w:val="18"/>
                <w:szCs w:val="18"/>
              </w:rPr>
              <w:t xml:space="preserve"> du candidat</w:t>
            </w:r>
          </w:p>
          <w:p w14:paraId="3E5670F0" w14:textId="77777777" w:rsidR="002137D4" w:rsidRPr="00DC455B" w:rsidRDefault="002137D4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5378E84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76242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75718232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7571823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6323F0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774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86470525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86470525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9667AB0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0441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16957305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1695730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B7D9D3D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91223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28021601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28021601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D05E4D5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400183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51542487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5154248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62897A5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490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16398973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1639897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E4E6DBA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4171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46877764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6877764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21D48224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279026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63307182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63307182"/>
              </w:sdtContent>
            </w:sdt>
          </w:p>
        </w:tc>
      </w:tr>
      <w:tr w:rsidR="002137D4" w:rsidRPr="00497710" w14:paraId="1F6E2641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13DD02" w14:textId="77777777" w:rsidR="002137D4" w:rsidRDefault="00DC455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C455B">
              <w:rPr>
                <w:rFonts w:ascii="Arial Narrow" w:hAnsi="Arial Narrow"/>
                <w:sz w:val="18"/>
                <w:szCs w:val="18"/>
              </w:rPr>
              <w:t>Prise de responsabilité</w:t>
            </w:r>
            <w:r w:rsidR="00D002FC">
              <w:rPr>
                <w:rFonts w:ascii="Arial Narrow" w:hAnsi="Arial Narrow"/>
                <w:sz w:val="18"/>
                <w:szCs w:val="18"/>
              </w:rPr>
              <w:t xml:space="preserve"> du candidat</w:t>
            </w:r>
          </w:p>
          <w:p w14:paraId="3ED7D3A9" w14:textId="7000D4C8" w:rsidR="00D002FC" w:rsidRPr="00DC455B" w:rsidRDefault="00D002FC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8DFD73A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0971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73261754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7326175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50CE4C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76695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27527563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752756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D0707C3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7218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98296283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9829628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1C188A0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6902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74976837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7497683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8A3323A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7358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47189739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4718973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7CA9536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99603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29193443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2919344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1CB3706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07158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43959921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43959921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5C0AA523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48829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22212075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22212075"/>
              </w:sdtContent>
            </w:sdt>
          </w:p>
        </w:tc>
      </w:tr>
      <w:tr w:rsidR="002137D4" w:rsidRPr="00497710" w14:paraId="77546DAE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AA262D8" w14:textId="77777777" w:rsidR="002137D4" w:rsidRDefault="00DC455B" w:rsidP="00D002F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C455B">
              <w:rPr>
                <w:rFonts w:ascii="Arial Narrow" w:hAnsi="Arial Narrow"/>
                <w:sz w:val="18"/>
                <w:szCs w:val="18"/>
                <w:lang w:val="fr-CA"/>
              </w:rPr>
              <w:t xml:space="preserve">Connaissances analytiques </w:t>
            </w:r>
            <w:r w:rsidR="00D002FC">
              <w:rPr>
                <w:rFonts w:ascii="Arial Narrow" w:hAnsi="Arial Narrow"/>
                <w:sz w:val="18"/>
                <w:szCs w:val="18"/>
              </w:rPr>
              <w:t>du candidat</w:t>
            </w:r>
          </w:p>
          <w:p w14:paraId="1BD70402" w14:textId="71DB7E2C" w:rsidR="00D002FC" w:rsidRPr="00D002FC" w:rsidRDefault="00D002FC" w:rsidP="00D002FC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2C193E6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7465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7927727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792772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53A9DB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58272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073824272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73824272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FA82573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9290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76356596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7635659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0B1A663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97947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00942837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0094283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A48F63C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7693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02107050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02107050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C1B4691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789695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79129080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7912908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D6F22A8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77445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11731876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11731876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5B917C25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76167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73536739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73536739"/>
              </w:sdtContent>
            </w:sdt>
          </w:p>
        </w:tc>
      </w:tr>
      <w:tr w:rsidR="002137D4" w:rsidRPr="00497710" w14:paraId="0696DDBA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DF18D29" w14:textId="77777777" w:rsidR="002137D4" w:rsidRDefault="00DC455B" w:rsidP="00D002F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C455B">
              <w:rPr>
                <w:rFonts w:ascii="Arial Narrow" w:hAnsi="Arial Narrow"/>
                <w:sz w:val="18"/>
                <w:szCs w:val="18"/>
                <w:lang w:val="fr-CA"/>
              </w:rPr>
              <w:t xml:space="preserve">Connaissances cliniques </w:t>
            </w:r>
            <w:r w:rsidR="00D002FC">
              <w:rPr>
                <w:rFonts w:ascii="Arial Narrow" w:hAnsi="Arial Narrow"/>
                <w:sz w:val="18"/>
                <w:szCs w:val="18"/>
              </w:rPr>
              <w:t>du candidat</w:t>
            </w:r>
          </w:p>
          <w:p w14:paraId="3D04CE0A" w14:textId="0C843F3F" w:rsidR="00D002FC" w:rsidRPr="00D002FC" w:rsidRDefault="00D002FC" w:rsidP="00D002FC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C611937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60371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53070303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5307030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14D0A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5089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26677416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667741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6C54E6E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8547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54519014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5451901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A5E849D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301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34889616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3488961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7124CC9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727847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5613927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561392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4187503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11508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03685235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0368523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94DE48F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28395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53433087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53433087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5C460E13" w14:textId="77777777" w:rsidR="002137D4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2194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29409737" w:edGrp="everyone"/>
                <w:r w:rsidR="002137D4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129409737"/>
              </w:sdtContent>
            </w:sdt>
          </w:p>
        </w:tc>
      </w:tr>
      <w:tr w:rsidR="004D6119" w:rsidRPr="00497710" w14:paraId="6757C2EF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EE7E85D" w14:textId="77777777" w:rsidR="004D6119" w:rsidRDefault="00DC455B" w:rsidP="00D002FC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DC455B">
              <w:rPr>
                <w:rFonts w:ascii="Arial Narrow" w:hAnsi="Arial Narrow"/>
                <w:sz w:val="18"/>
                <w:szCs w:val="18"/>
                <w:lang w:val="fr-CA"/>
              </w:rPr>
              <w:t>C</w:t>
            </w:r>
            <w:r w:rsidR="00D002FC">
              <w:rPr>
                <w:rFonts w:ascii="Arial Narrow" w:hAnsi="Arial Narrow"/>
                <w:sz w:val="18"/>
                <w:szCs w:val="18"/>
                <w:lang w:val="fr-CA"/>
              </w:rPr>
              <w:t>ompétences</w:t>
            </w:r>
            <w:r w:rsidRPr="00DC455B">
              <w:rPr>
                <w:rFonts w:ascii="Arial Narrow" w:hAnsi="Arial Narrow"/>
                <w:sz w:val="18"/>
                <w:szCs w:val="18"/>
                <w:lang w:val="fr-CA"/>
              </w:rPr>
              <w:t xml:space="preserve"> en gestion </w:t>
            </w:r>
            <w:r w:rsidR="00D002FC">
              <w:rPr>
                <w:rFonts w:ascii="Arial Narrow" w:hAnsi="Arial Narrow"/>
                <w:sz w:val="18"/>
                <w:szCs w:val="18"/>
              </w:rPr>
              <w:t>du candidat</w:t>
            </w:r>
          </w:p>
          <w:p w14:paraId="67C8266C" w14:textId="6E032BFE" w:rsidR="00D002FC" w:rsidRPr="00D002FC" w:rsidRDefault="00D002FC" w:rsidP="00D002FC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476E517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476377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79369810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7936981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3F4D63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2113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79689507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7968950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788CB58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7799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56198867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5619886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5EDDCE3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31945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93207247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9320724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13FDC4A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90540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03261729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0326172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9F2C4F9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5448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5189131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5189131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17B3FE0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42755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731331925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31331925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504E4FC9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1523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724869564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24869564"/>
              </w:sdtContent>
            </w:sdt>
          </w:p>
        </w:tc>
      </w:tr>
      <w:tr w:rsidR="004D6119" w:rsidRPr="00497710" w14:paraId="1B096D6A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7E829D3" w14:textId="7EE3B653" w:rsidR="004D6119" w:rsidRDefault="00DC455B" w:rsidP="008A54D3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  <w:r w:rsidRPr="00DC455B">
              <w:rPr>
                <w:rFonts w:ascii="Arial Narrow" w:hAnsi="Arial Narrow"/>
                <w:sz w:val="18"/>
                <w:szCs w:val="18"/>
                <w:lang w:val="fr-CA"/>
              </w:rPr>
              <w:t>Aptitudes relationnelles</w:t>
            </w:r>
            <w:r w:rsidR="00D002FC">
              <w:rPr>
                <w:rFonts w:ascii="Arial Narrow" w:hAnsi="Arial Narrow"/>
                <w:sz w:val="18"/>
                <w:szCs w:val="18"/>
              </w:rPr>
              <w:t xml:space="preserve"> du candidat</w:t>
            </w:r>
            <w:r w:rsidR="00D002FC">
              <w:rPr>
                <w:rFonts w:ascii="Arial Narrow" w:hAnsi="Arial Narrow"/>
                <w:sz w:val="18"/>
                <w:szCs w:val="18"/>
                <w:lang w:val="fr-CA"/>
              </w:rPr>
              <w:t xml:space="preserve"> </w:t>
            </w:r>
            <w:r w:rsidRPr="00DC455B">
              <w:rPr>
                <w:rFonts w:ascii="Arial Narrow" w:hAnsi="Arial Narrow"/>
                <w:sz w:val="18"/>
                <w:szCs w:val="18"/>
                <w:lang w:val="fr-CA"/>
              </w:rPr>
              <w:t>(respect, entregent et professionnalisme)</w:t>
            </w:r>
          </w:p>
          <w:p w14:paraId="1AE6BC71" w14:textId="7F47C46A" w:rsidR="00D002FC" w:rsidRPr="00DC455B" w:rsidRDefault="00D002FC" w:rsidP="008A54D3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0D80049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055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97553508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9755350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8FC411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026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07695545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07695545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B6187F5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68764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83888860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8388886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7A99C4B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240780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38165857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3816585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0DDBE5E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6795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13941127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1394112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5DCDCD0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5202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40431928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4043192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50FE809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72128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37708492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37708492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0E457E42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12095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045169793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45169793"/>
              </w:sdtContent>
            </w:sdt>
          </w:p>
        </w:tc>
      </w:tr>
      <w:tr w:rsidR="004D6119" w:rsidRPr="00497710" w14:paraId="6C01164A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114B6E8" w14:textId="77777777" w:rsidR="004D6119" w:rsidRDefault="00981E3A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81E3A">
              <w:rPr>
                <w:rFonts w:ascii="Arial Narrow" w:hAnsi="Arial Narrow"/>
                <w:sz w:val="18"/>
                <w:szCs w:val="18"/>
                <w:lang w:val="fr-CA"/>
              </w:rPr>
              <w:t xml:space="preserve">Aptitudes à l’enseignement et à la communication </w:t>
            </w:r>
            <w:r w:rsidR="00D002FC">
              <w:rPr>
                <w:rFonts w:ascii="Arial Narrow" w:hAnsi="Arial Narrow"/>
                <w:sz w:val="18"/>
                <w:szCs w:val="18"/>
                <w:lang w:val="fr-CA"/>
              </w:rPr>
              <w:t xml:space="preserve">verbale </w:t>
            </w:r>
            <w:r w:rsidR="00D002FC">
              <w:rPr>
                <w:rFonts w:ascii="Arial Narrow" w:hAnsi="Arial Narrow"/>
                <w:sz w:val="18"/>
                <w:szCs w:val="18"/>
              </w:rPr>
              <w:t>du candidat</w:t>
            </w:r>
          </w:p>
          <w:p w14:paraId="40543B48" w14:textId="7AA93195" w:rsidR="00D002FC" w:rsidRPr="00981E3A" w:rsidRDefault="00D002FC" w:rsidP="008A54D3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A731B4F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48599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23778349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12377834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EBA3F4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957184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36340554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3634055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6FDA406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4813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69073709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6907370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B8A78F6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6517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66461709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6646170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A4F35BA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23888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80916742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80916742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BCD21E5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7491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1827461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1827461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79A3BD0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9561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99309867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99309867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12F56A70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6724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71558433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71558433"/>
              </w:sdtContent>
            </w:sdt>
          </w:p>
        </w:tc>
      </w:tr>
      <w:tr w:rsidR="004D6119" w:rsidRPr="00497710" w14:paraId="016DF148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F5F20F3" w14:textId="77777777" w:rsidR="004D6119" w:rsidRDefault="00981E3A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981E3A">
              <w:rPr>
                <w:rFonts w:ascii="Arial Narrow" w:hAnsi="Arial Narrow"/>
                <w:sz w:val="18"/>
                <w:szCs w:val="18"/>
                <w:lang w:val="fr-CA"/>
              </w:rPr>
              <w:t>Qualité de la communication écrite</w:t>
            </w:r>
            <w:r w:rsidR="00D002FC">
              <w:rPr>
                <w:rFonts w:ascii="Arial Narrow" w:hAnsi="Arial Narrow"/>
                <w:sz w:val="18"/>
                <w:szCs w:val="18"/>
                <w:lang w:val="fr-CA"/>
              </w:rPr>
              <w:t xml:space="preserve"> </w:t>
            </w:r>
            <w:r w:rsidR="00D002FC">
              <w:rPr>
                <w:rFonts w:ascii="Arial Narrow" w:hAnsi="Arial Narrow"/>
                <w:sz w:val="18"/>
                <w:szCs w:val="18"/>
              </w:rPr>
              <w:t>du candidat</w:t>
            </w:r>
          </w:p>
          <w:p w14:paraId="0F8089C5" w14:textId="461E9882" w:rsidR="00D002FC" w:rsidRPr="00981E3A" w:rsidRDefault="00D002FC" w:rsidP="008A54D3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1320CCD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00331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91705951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1705951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220432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7713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871774832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71774832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C079EF9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3786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916938532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1693853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B6A81C2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4080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99084289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9908428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000DE5E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5047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79040052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79040052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C5FB5C1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0531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27649152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764915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ECCA5D3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2771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6061979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6061979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7C025B1A" w14:textId="77777777" w:rsidR="004D6119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6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342522230" w:edGrp="everyone"/>
                <w:r w:rsidR="004D611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42522230"/>
              </w:sdtContent>
            </w:sdt>
          </w:p>
        </w:tc>
      </w:tr>
    </w:tbl>
    <w:p w14:paraId="534B831D" w14:textId="77777777" w:rsidR="00BE4F62" w:rsidRDefault="00BE4F62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4"/>
        <w:gridCol w:w="602"/>
        <w:gridCol w:w="602"/>
        <w:gridCol w:w="603"/>
        <w:gridCol w:w="602"/>
        <w:gridCol w:w="602"/>
        <w:gridCol w:w="603"/>
        <w:gridCol w:w="602"/>
        <w:gridCol w:w="608"/>
      </w:tblGrid>
      <w:tr w:rsidR="00981E3A" w:rsidRPr="00497710" w14:paraId="6434C25B" w14:textId="77777777" w:rsidTr="008A54D3"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1CB05AD" w14:textId="35B1273D" w:rsidR="00981E3A" w:rsidRPr="00981E3A" w:rsidRDefault="00D002FC" w:rsidP="008A54D3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  <w:r w:rsidRPr="00D002FC">
              <w:rPr>
                <w:rFonts w:ascii="Arial Narrow" w:hAnsi="Arial Narrow"/>
                <w:sz w:val="18"/>
                <w:szCs w:val="18"/>
                <w:lang w:val="fr-CA"/>
              </w:rPr>
              <w:t xml:space="preserve">Appréciation globale du </w:t>
            </w:r>
            <w:r>
              <w:rPr>
                <w:rFonts w:ascii="Arial Narrow" w:hAnsi="Arial Narrow"/>
                <w:sz w:val="18"/>
                <w:szCs w:val="18"/>
                <w:lang w:val="fr-CA"/>
              </w:rPr>
              <w:t>candidat durant la totalité de son stage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4A5A3D4" w14:textId="77777777" w:rsidR="00981E3A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13085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281032440" w:edGrp="everyone"/>
                <w:r w:rsidR="00981E3A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8103244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8AB7BC" w14:textId="77777777" w:rsidR="00981E3A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114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76915937" w:edGrp="everyone"/>
                <w:r w:rsidR="00981E3A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7691593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1B77838" w14:textId="77777777" w:rsidR="00981E3A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0884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06296672" w:edGrp="everyone"/>
                <w:r w:rsidR="00981E3A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0629667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68BDCC6" w14:textId="77777777" w:rsidR="00981E3A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93135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421764860" w:edGrp="everyone"/>
                <w:r w:rsidR="00981E3A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2176486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EA18F5E" w14:textId="77777777" w:rsidR="00981E3A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20356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545485214" w:edGrp="everyone"/>
                <w:r w:rsidR="00981E3A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4548521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705D128" w14:textId="77777777" w:rsidR="00981E3A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047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510606066" w:edGrp="everyone"/>
                <w:r w:rsidR="00981E3A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1060606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535B45C" w14:textId="77777777" w:rsidR="00981E3A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064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670320972" w:edGrp="everyone"/>
                <w:r w:rsidR="00981E3A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70320972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28551C8B" w14:textId="77777777" w:rsidR="00981E3A" w:rsidRPr="00497710" w:rsidRDefault="00000000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2350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106474016" w:edGrp="everyone"/>
                <w:r w:rsidR="00981E3A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06474016"/>
              </w:sdtContent>
            </w:sdt>
          </w:p>
        </w:tc>
      </w:tr>
    </w:tbl>
    <w:p w14:paraId="2258D1D1" w14:textId="77777777" w:rsidR="00981E3A" w:rsidRDefault="00981E3A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12AD8" w14:paraId="3C36386B" w14:textId="77777777" w:rsidTr="003A2766">
        <w:trPr>
          <w:trHeight w:val="1626"/>
        </w:trPr>
        <w:tc>
          <w:tcPr>
            <w:tcW w:w="10762" w:type="dxa"/>
          </w:tcPr>
          <w:p w14:paraId="39BD3D05" w14:textId="3472C4D2" w:rsidR="00312AD8" w:rsidRDefault="003A2766" w:rsidP="003A2766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2766">
              <w:rPr>
                <w:rFonts w:ascii="Arial Narrow" w:hAnsi="Arial Narrow"/>
                <w:b/>
                <w:bCs/>
                <w:sz w:val="18"/>
                <w:szCs w:val="18"/>
              </w:rPr>
              <w:t>Commentaires</w:t>
            </w:r>
          </w:p>
          <w:p w14:paraId="33A78215" w14:textId="373BE48E" w:rsidR="003A2766" w:rsidRPr="00771485" w:rsidRDefault="003A2766" w:rsidP="003A276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ermStart w:id="6040538" w:edGrp="everyone"/>
            <w:permEnd w:id="6040538"/>
          </w:p>
        </w:tc>
      </w:tr>
    </w:tbl>
    <w:p w14:paraId="76D5510A" w14:textId="77777777" w:rsidR="00011D67" w:rsidRDefault="00011D67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0494"/>
      </w:tblGrid>
      <w:tr w:rsidR="00BE4F62" w:rsidRPr="00C23257" w14:paraId="2BA585B0" w14:textId="77777777" w:rsidTr="00940BBA">
        <w:trPr>
          <w:trHeight w:val="236"/>
        </w:trPr>
        <w:tc>
          <w:tcPr>
            <w:tcW w:w="10773" w:type="dxa"/>
            <w:gridSpan w:val="2"/>
          </w:tcPr>
          <w:p w14:paraId="14A22657" w14:textId="14CD8A54" w:rsidR="00BE4F62" w:rsidRPr="00097C74" w:rsidRDefault="00BE4F62" w:rsidP="008A54D3">
            <w:pPr>
              <w:ind w:right="742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685197">
              <w:rPr>
                <w:rFonts w:ascii="Arial Narrow" w:hAnsi="Arial Narrow"/>
                <w:b/>
                <w:bCs/>
                <w:sz w:val="14"/>
                <w:szCs w:val="14"/>
                <w:u w:val="single"/>
              </w:rPr>
              <w:t>Légende</w:t>
            </w:r>
            <w:r w:rsidRPr="00685197">
              <w:rPr>
                <w:rFonts w:ascii="Arial Narrow" w:hAnsi="Arial Narrow"/>
                <w:sz w:val="14"/>
                <w:szCs w:val="14"/>
              </w:rPr>
              <w:t> :</w:t>
            </w:r>
          </w:p>
        </w:tc>
      </w:tr>
      <w:tr w:rsidR="00BE4F62" w:rsidRPr="00097C74" w14:paraId="6B866387" w14:textId="77777777" w:rsidTr="008644A6">
        <w:trPr>
          <w:trHeight w:val="200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8067F9E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1 :</w:t>
            </w:r>
          </w:p>
          <w:p w14:paraId="7C5A793B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2 :</w:t>
            </w:r>
          </w:p>
          <w:p w14:paraId="35E9CC69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3 :</w:t>
            </w:r>
          </w:p>
          <w:p w14:paraId="6553BB46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4 :</w:t>
            </w:r>
          </w:p>
          <w:p w14:paraId="5844522E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5 :</w:t>
            </w:r>
          </w:p>
          <w:p w14:paraId="5011A22D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6 :</w:t>
            </w:r>
          </w:p>
          <w:p w14:paraId="4F876EAA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7 :</w:t>
            </w:r>
          </w:p>
          <w:p w14:paraId="19AD5331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s.o. :</w:t>
            </w:r>
          </w:p>
        </w:tc>
        <w:tc>
          <w:tcPr>
            <w:tcW w:w="10489" w:type="dxa"/>
          </w:tcPr>
          <w:p w14:paraId="295D33B4" w14:textId="6A069B50" w:rsidR="00BE4F62" w:rsidRPr="00E53FE6" w:rsidRDefault="00995036" w:rsidP="008A54D3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Très</w:t>
            </w:r>
            <w:r w:rsidR="00BE4F62" w:rsidRPr="00E53FE6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in</w:t>
            </w:r>
            <w:r w:rsidR="008A7543">
              <w:rPr>
                <w:rFonts w:ascii="Arial Narrow" w:hAnsi="Arial Narrow"/>
                <w:sz w:val="14"/>
                <w:szCs w:val="14"/>
              </w:rPr>
              <w:t>satisfaisant</w:t>
            </w:r>
          </w:p>
          <w:p w14:paraId="0EA4F22F" w14:textId="6EE3A94B" w:rsidR="00995036" w:rsidRDefault="00995036" w:rsidP="008A54D3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Insatisfaisant</w:t>
            </w:r>
          </w:p>
          <w:p w14:paraId="33524D8B" w14:textId="42B65E9E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 xml:space="preserve">Plutôt </w:t>
            </w:r>
            <w:r w:rsidR="00995036">
              <w:rPr>
                <w:rFonts w:ascii="Arial Narrow" w:hAnsi="Arial Narrow"/>
                <w:sz w:val="14"/>
                <w:szCs w:val="14"/>
              </w:rPr>
              <w:t>insatisfaisant</w:t>
            </w:r>
          </w:p>
          <w:p w14:paraId="7775A2D6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Indifférent</w:t>
            </w:r>
          </w:p>
          <w:p w14:paraId="76F4E7AC" w14:textId="5E184EB1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 xml:space="preserve">Plutôt </w:t>
            </w:r>
            <w:r w:rsidR="00995036">
              <w:rPr>
                <w:rFonts w:ascii="Arial Narrow" w:hAnsi="Arial Narrow"/>
                <w:sz w:val="14"/>
                <w:szCs w:val="14"/>
              </w:rPr>
              <w:t>satisfaisant</w:t>
            </w:r>
          </w:p>
          <w:p w14:paraId="59A614A4" w14:textId="11996728" w:rsidR="00995036" w:rsidRDefault="00995036" w:rsidP="008A54D3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Satisfaisant</w:t>
            </w:r>
          </w:p>
          <w:p w14:paraId="19BEB38C" w14:textId="6D5CCE35" w:rsidR="00995036" w:rsidRPr="00E53FE6" w:rsidRDefault="00995036" w:rsidP="00995036">
            <w:pPr>
              <w:rPr>
                <w:rFonts w:ascii="Arial Narrow" w:hAnsi="Arial Narrow"/>
                <w:sz w:val="14"/>
                <w:szCs w:val="14"/>
              </w:rPr>
            </w:pPr>
            <w:r>
              <w:rPr>
                <w:rFonts w:ascii="Arial Narrow" w:hAnsi="Arial Narrow"/>
                <w:sz w:val="14"/>
                <w:szCs w:val="14"/>
              </w:rPr>
              <w:t>Très</w:t>
            </w:r>
            <w:r w:rsidRPr="00E53FE6">
              <w:rPr>
                <w:rFonts w:ascii="Arial Narrow" w:hAnsi="Arial Narrow"/>
                <w:sz w:val="14"/>
                <w:szCs w:val="14"/>
              </w:rPr>
              <w:t xml:space="preserve"> </w:t>
            </w:r>
            <w:r>
              <w:rPr>
                <w:rFonts w:ascii="Arial Narrow" w:hAnsi="Arial Narrow"/>
                <w:sz w:val="14"/>
                <w:szCs w:val="14"/>
              </w:rPr>
              <w:t>satisfaisant</w:t>
            </w:r>
          </w:p>
          <w:p w14:paraId="7252BF6B" w14:textId="77777777" w:rsidR="00BE4F62" w:rsidRPr="00097C74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Sans objet</w:t>
            </w:r>
          </w:p>
        </w:tc>
      </w:tr>
    </w:tbl>
    <w:p w14:paraId="041BD0F0" w14:textId="77777777" w:rsidR="00114B42" w:rsidRDefault="00114B42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tbl>
      <w:tblPr>
        <w:tblStyle w:val="Grilledutableau"/>
        <w:tblW w:w="10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2"/>
        <w:gridCol w:w="2126"/>
      </w:tblGrid>
      <w:tr w:rsidR="00300F85" w:rsidRPr="006076AA" w14:paraId="6BB29376" w14:textId="77777777" w:rsidTr="009A5CC3">
        <w:tc>
          <w:tcPr>
            <w:tcW w:w="10778" w:type="dxa"/>
            <w:gridSpan w:val="2"/>
            <w:shd w:val="clear" w:color="auto" w:fill="007470"/>
          </w:tcPr>
          <w:p w14:paraId="07BCA92B" w14:textId="6282FF73" w:rsidR="00300F85" w:rsidRPr="006076AA" w:rsidRDefault="00074E35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4</w:t>
            </w:r>
            <w:r w:rsidR="00300F8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. DÉCLARATION DU DIRECTEUR DE STAGE</w:t>
            </w:r>
          </w:p>
        </w:tc>
      </w:tr>
      <w:tr w:rsidR="00300F85" w:rsidRPr="00187EB3" w14:paraId="076E7F4F" w14:textId="77777777" w:rsidTr="009A5CC3">
        <w:trPr>
          <w:trHeight w:val="963"/>
        </w:trPr>
        <w:tc>
          <w:tcPr>
            <w:tcW w:w="10778" w:type="dxa"/>
            <w:gridSpan w:val="2"/>
          </w:tcPr>
          <w:p w14:paraId="3CD00297" w14:textId="1C5331B9" w:rsidR="00300F85" w:rsidRPr="00187EB3" w:rsidRDefault="00300F85" w:rsidP="008A54D3">
            <w:pPr>
              <w:spacing w:before="160" w:after="16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>ATTESTATION SELON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LAQUELLE LE CANDIDAT </w:t>
            </w:r>
            <w:r w:rsidR="00320029">
              <w:rPr>
                <w:rFonts w:ascii="Arial Narrow" w:hAnsi="Arial Narrow"/>
                <w:b/>
                <w:bCs/>
                <w:sz w:val="20"/>
                <w:szCs w:val="20"/>
              </w:rPr>
              <w:t>A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RÉUSSI</w:t>
            </w: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CD1B3F">
              <w:rPr>
                <w:rFonts w:ascii="Arial Narrow" w:hAnsi="Arial Narrow"/>
                <w:b/>
                <w:bCs/>
                <w:sz w:val="20"/>
                <w:szCs w:val="20"/>
              </w:rPr>
              <w:t>SON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STAGE D’ÉTUDES POSTDOCTORALES DE SPÉCIALITÉ EN BIOCHIMIE CLINIQUE</w:t>
            </w:r>
          </w:p>
          <w:p w14:paraId="130023EA" w14:textId="6B31D29D" w:rsidR="00300F85" w:rsidRPr="00543474" w:rsidRDefault="00D44A69" w:rsidP="008A54D3">
            <w:pPr>
              <w:spacing w:after="160" w:line="259" w:lineRule="auto"/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  <w:r w:rsidRPr="00D44A69">
              <w:rPr>
                <w:rFonts w:ascii="Arial Narrow" w:hAnsi="Arial Narrow"/>
                <w:sz w:val="18"/>
                <w:szCs w:val="18"/>
                <w:lang w:val="fr-CA"/>
              </w:rPr>
              <w:t xml:space="preserve">La </w:t>
            </w:r>
            <w:r w:rsidR="00AD2E30">
              <w:rPr>
                <w:rFonts w:ascii="Arial Narrow" w:hAnsi="Arial Narrow"/>
                <w:sz w:val="18"/>
                <w:szCs w:val="18"/>
                <w:lang w:val="fr-CA"/>
              </w:rPr>
              <w:t>« </w:t>
            </w:r>
            <w:r w:rsidRPr="00D44A69">
              <w:rPr>
                <w:rFonts w:ascii="Arial Narrow" w:hAnsi="Arial Narrow"/>
                <w:sz w:val="18"/>
                <w:szCs w:val="18"/>
                <w:lang w:val="fr-CA"/>
              </w:rPr>
              <w:t>réussite</w:t>
            </w:r>
            <w:r w:rsidR="00AD2E30">
              <w:rPr>
                <w:rFonts w:ascii="Arial Narrow" w:hAnsi="Arial Narrow"/>
                <w:sz w:val="18"/>
                <w:szCs w:val="18"/>
                <w:lang w:val="fr-CA"/>
              </w:rPr>
              <w:t> »</w:t>
            </w:r>
            <w:r w:rsidRPr="00D44A69">
              <w:rPr>
                <w:rFonts w:ascii="Arial Narrow" w:hAnsi="Arial Narrow"/>
                <w:sz w:val="18"/>
                <w:szCs w:val="18"/>
                <w:lang w:val="fr-CA"/>
              </w:rPr>
              <w:t xml:space="preserve"> du stage signifie que </w:t>
            </w:r>
            <w:r w:rsidR="0020054F">
              <w:rPr>
                <w:rFonts w:ascii="Arial Narrow" w:hAnsi="Arial Narrow"/>
                <w:sz w:val="18"/>
                <w:szCs w:val="18"/>
                <w:lang w:val="fr-CA"/>
              </w:rPr>
              <w:t>directeur</w:t>
            </w:r>
            <w:r w:rsidR="0051691D">
              <w:rPr>
                <w:rFonts w:ascii="Arial Narrow" w:hAnsi="Arial Narrow"/>
                <w:sz w:val="18"/>
                <w:szCs w:val="18"/>
                <w:lang w:val="fr-CA"/>
              </w:rPr>
              <w:t>/co-directeur</w:t>
            </w:r>
            <w:r w:rsidR="0020054F">
              <w:rPr>
                <w:rFonts w:ascii="Arial Narrow" w:hAnsi="Arial Narrow"/>
                <w:sz w:val="18"/>
                <w:szCs w:val="18"/>
                <w:lang w:val="fr-CA"/>
              </w:rPr>
              <w:t xml:space="preserve"> de stage déclare que le candidat</w:t>
            </w:r>
            <w:r w:rsidR="0020054F" w:rsidRPr="00AD2E30">
              <w:rPr>
                <w:rFonts w:ascii="Arial Narrow" w:hAnsi="Arial Narrow"/>
                <w:sz w:val="18"/>
                <w:szCs w:val="18"/>
                <w:lang w:val="fr-CA"/>
              </w:rPr>
              <w:t xml:space="preserve"> à la spécialité en biochimie clinique</w:t>
            </w:r>
            <w:r w:rsidR="0020054F">
              <w:rPr>
                <w:rFonts w:ascii="Arial Narrow" w:hAnsi="Arial Narrow"/>
                <w:sz w:val="18"/>
                <w:szCs w:val="18"/>
                <w:lang w:val="fr-CA"/>
              </w:rPr>
              <w:t xml:space="preserve"> </w:t>
            </w:r>
            <w:r w:rsidR="00222B0F">
              <w:rPr>
                <w:rFonts w:ascii="Arial Narrow" w:hAnsi="Arial Narrow"/>
                <w:sz w:val="18"/>
                <w:szCs w:val="18"/>
                <w:lang w:val="fr-CA"/>
              </w:rPr>
              <w:t>a</w:t>
            </w:r>
            <w:r w:rsidR="0020054F" w:rsidRPr="00AD2E30">
              <w:rPr>
                <w:rFonts w:ascii="Arial Narrow" w:hAnsi="Arial Narrow"/>
                <w:sz w:val="18"/>
                <w:szCs w:val="18"/>
                <w:lang w:val="fr-CA"/>
              </w:rPr>
              <w:t xml:space="preserve"> complét</w:t>
            </w:r>
            <w:r w:rsidR="0020054F">
              <w:rPr>
                <w:rFonts w:ascii="Arial Narrow" w:hAnsi="Arial Narrow"/>
                <w:sz w:val="18"/>
                <w:szCs w:val="18"/>
                <w:lang w:val="fr-CA"/>
              </w:rPr>
              <w:t>é</w:t>
            </w:r>
            <w:r w:rsidR="0020054F" w:rsidRPr="00AD2E30">
              <w:rPr>
                <w:rFonts w:ascii="Arial Narrow" w:hAnsi="Arial Narrow"/>
                <w:sz w:val="18"/>
                <w:szCs w:val="18"/>
                <w:lang w:val="fr-CA"/>
              </w:rPr>
              <w:t xml:space="preserve"> </w:t>
            </w:r>
            <w:r w:rsidR="00222B0F">
              <w:rPr>
                <w:rFonts w:ascii="Arial Narrow" w:hAnsi="Arial Narrow"/>
                <w:sz w:val="18"/>
                <w:szCs w:val="18"/>
                <w:lang w:val="fr-CA"/>
              </w:rPr>
              <w:t xml:space="preserve">avec succès </w:t>
            </w:r>
            <w:r w:rsidR="0020054F" w:rsidRPr="00AD2E30">
              <w:rPr>
                <w:rFonts w:ascii="Arial Narrow" w:hAnsi="Arial Narrow"/>
                <w:sz w:val="18"/>
                <w:szCs w:val="18"/>
                <w:lang w:val="fr-CA"/>
              </w:rPr>
              <w:t>un stage d’études postdoctorales de spécialité en biochimie clinique conforme au syllabus du programme de formation postdoctorale en biochimie clinique de l’Ordre des chimistes du Québec</w:t>
            </w:r>
            <w:r w:rsidR="00327D6B">
              <w:rPr>
                <w:rFonts w:ascii="Arial Narrow" w:hAnsi="Arial Narrow"/>
                <w:sz w:val="18"/>
                <w:szCs w:val="18"/>
                <w:lang w:val="fr-CA"/>
              </w:rPr>
              <w:t>. De même,</w:t>
            </w:r>
            <w:r w:rsidR="00DC601A">
              <w:rPr>
                <w:rFonts w:ascii="Arial Narrow" w:hAnsi="Arial Narrow"/>
                <w:sz w:val="18"/>
                <w:szCs w:val="18"/>
                <w:lang w:val="fr-CA"/>
              </w:rPr>
              <w:t xml:space="preserve"> le </w:t>
            </w:r>
            <w:r w:rsidR="00AC2052">
              <w:rPr>
                <w:rFonts w:ascii="Arial Narrow" w:hAnsi="Arial Narrow"/>
                <w:sz w:val="18"/>
                <w:szCs w:val="18"/>
                <w:lang w:val="fr-CA"/>
              </w:rPr>
              <w:t>directeur/co-directeur</w:t>
            </w:r>
            <w:r w:rsidR="00DC601A">
              <w:rPr>
                <w:rFonts w:ascii="Arial Narrow" w:hAnsi="Arial Narrow"/>
                <w:sz w:val="18"/>
                <w:szCs w:val="18"/>
                <w:lang w:val="fr-CA"/>
              </w:rPr>
              <w:t xml:space="preserve"> de stage </w:t>
            </w:r>
            <w:r w:rsidR="00327D6B">
              <w:rPr>
                <w:rFonts w:ascii="Arial Narrow" w:hAnsi="Arial Narrow"/>
                <w:sz w:val="18"/>
                <w:szCs w:val="18"/>
                <w:lang w:val="fr-CA"/>
              </w:rPr>
              <w:t>déclare</w:t>
            </w:r>
            <w:r w:rsidR="008872DC">
              <w:rPr>
                <w:rFonts w:ascii="Arial Narrow" w:hAnsi="Arial Narrow"/>
                <w:sz w:val="18"/>
                <w:szCs w:val="18"/>
                <w:lang w:val="fr-CA"/>
              </w:rPr>
              <w:t xml:space="preserve"> qu</w:t>
            </w:r>
            <w:r w:rsidR="00F267A0">
              <w:rPr>
                <w:rFonts w:ascii="Arial Narrow" w:hAnsi="Arial Narrow"/>
                <w:sz w:val="18"/>
                <w:szCs w:val="18"/>
                <w:lang w:val="fr-CA"/>
              </w:rPr>
              <w:t>’il est d’avis que</w:t>
            </w:r>
            <w:r w:rsidR="008872DC">
              <w:rPr>
                <w:rFonts w:ascii="Arial Narrow" w:hAnsi="Arial Narrow"/>
                <w:sz w:val="18"/>
                <w:szCs w:val="18"/>
                <w:lang w:val="fr-CA"/>
              </w:rPr>
              <w:t xml:space="preserve"> le candidat </w:t>
            </w:r>
            <w:r w:rsidR="00543474" w:rsidRPr="00D44A69">
              <w:rPr>
                <w:rFonts w:ascii="Arial Narrow" w:hAnsi="Arial Narrow"/>
                <w:sz w:val="18"/>
                <w:szCs w:val="18"/>
                <w:lang w:val="fr-CA"/>
              </w:rPr>
              <w:t xml:space="preserve">est apte à se présenter aux examens de certification </w:t>
            </w:r>
            <w:r w:rsidR="00543474">
              <w:rPr>
                <w:rFonts w:ascii="Arial Narrow" w:hAnsi="Arial Narrow"/>
                <w:sz w:val="18"/>
                <w:szCs w:val="18"/>
                <w:lang w:val="fr-CA"/>
              </w:rPr>
              <w:t>de la spécialité en</w:t>
            </w:r>
            <w:r w:rsidR="00543474" w:rsidRPr="00D44A69">
              <w:rPr>
                <w:rFonts w:ascii="Arial Narrow" w:hAnsi="Arial Narrow"/>
                <w:sz w:val="18"/>
                <w:szCs w:val="18"/>
                <w:lang w:val="fr-CA"/>
              </w:rPr>
              <w:t xml:space="preserve"> biochimie clinique</w:t>
            </w:r>
            <w:r w:rsidR="0059771C">
              <w:rPr>
                <w:rFonts w:ascii="Arial Narrow" w:hAnsi="Arial Narrow"/>
                <w:sz w:val="18"/>
                <w:szCs w:val="18"/>
                <w:lang w:val="fr-CA"/>
              </w:rPr>
              <w:t xml:space="preserve"> </w:t>
            </w:r>
            <w:r w:rsidR="0059771C" w:rsidRPr="00AD2E30">
              <w:rPr>
                <w:rFonts w:ascii="Arial Narrow" w:hAnsi="Arial Narrow"/>
                <w:sz w:val="18"/>
                <w:szCs w:val="18"/>
                <w:lang w:val="fr-CA"/>
              </w:rPr>
              <w:t>de l’Ordre des chimistes du Québec</w:t>
            </w:r>
            <w:r w:rsidR="00353623">
              <w:rPr>
                <w:rFonts w:ascii="Arial Narrow" w:hAnsi="Arial Narrow"/>
                <w:sz w:val="18"/>
                <w:szCs w:val="18"/>
                <w:lang w:val="fr-CA"/>
              </w:rPr>
              <w:t>.</w:t>
            </w:r>
          </w:p>
        </w:tc>
      </w:tr>
      <w:permStart w:id="474088344" w:edGrp="everyone"/>
      <w:tr w:rsidR="009A5CC3" w:rsidRPr="00187EB3" w14:paraId="4BAF18D6" w14:textId="77777777" w:rsidTr="009A5C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8652" w:type="dxa"/>
            <w:vMerge w:val="restart"/>
            <w:vAlign w:val="center"/>
          </w:tcPr>
          <w:p w14:paraId="5DB19272" w14:textId="2F7FCD70" w:rsidR="009A5CC3" w:rsidRPr="00187EB3" w:rsidRDefault="00000000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59077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5CC3" w:rsidRPr="00187EB3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</w:sdtContent>
            </w:sdt>
            <w:r w:rsidR="009A5CC3"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permEnd w:id="474088344"/>
            <w:r w:rsidR="009A5CC3">
              <w:rPr>
                <w:rFonts w:ascii="Arial Narrow" w:hAnsi="Arial Narrow"/>
                <w:caps/>
                <w:sz w:val="14"/>
                <w:szCs w:val="14"/>
              </w:rPr>
              <w:t>L</w:t>
            </w:r>
            <w:r w:rsidR="009A5CC3"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e candidat </w:t>
            </w:r>
            <w:r w:rsidR="009A5CC3">
              <w:rPr>
                <w:rFonts w:ascii="Arial Narrow" w:hAnsi="Arial Narrow"/>
                <w:b/>
                <w:bCs/>
                <w:caps/>
                <w:sz w:val="14"/>
                <w:szCs w:val="14"/>
                <w:u w:val="single"/>
              </w:rPr>
              <w:t>a</w:t>
            </w:r>
            <w:r w:rsidR="009A5CC3" w:rsidRPr="00187EB3">
              <w:rPr>
                <w:rFonts w:ascii="Arial Narrow" w:hAnsi="Arial Narrow"/>
                <w:b/>
                <w:bCs/>
                <w:caps/>
                <w:sz w:val="14"/>
                <w:szCs w:val="14"/>
                <w:u w:val="single"/>
              </w:rPr>
              <w:t xml:space="preserve"> </w:t>
            </w:r>
            <w:r w:rsidR="009A5CC3">
              <w:rPr>
                <w:rFonts w:ascii="Arial Narrow" w:hAnsi="Arial Narrow"/>
                <w:b/>
                <w:bCs/>
                <w:caps/>
                <w:sz w:val="14"/>
                <w:szCs w:val="14"/>
                <w:u w:val="single"/>
              </w:rPr>
              <w:t>rÉussi</w:t>
            </w:r>
            <w:r w:rsidR="009A5CC3" w:rsidRPr="00187EB3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 xml:space="preserve"> </w:t>
            </w:r>
            <w:r w:rsidR="009A5CC3">
              <w:rPr>
                <w:rFonts w:ascii="Arial Narrow" w:hAnsi="Arial Narrow"/>
                <w:caps/>
                <w:sz w:val="14"/>
                <w:szCs w:val="14"/>
              </w:rPr>
              <w:t>son</w:t>
            </w:r>
            <w:r w:rsidR="009A5CC3" w:rsidRPr="0053655B">
              <w:rPr>
                <w:rFonts w:ascii="Arial Narrow" w:hAnsi="Arial Narrow"/>
                <w:caps/>
                <w:sz w:val="14"/>
                <w:szCs w:val="14"/>
              </w:rPr>
              <w:t xml:space="preserve"> stage d’</w:t>
            </w:r>
            <w:r w:rsidR="00EA1E1C">
              <w:rPr>
                <w:rFonts w:ascii="Arial Narrow" w:hAnsi="Arial Narrow"/>
                <w:caps/>
                <w:sz w:val="14"/>
                <w:szCs w:val="14"/>
              </w:rPr>
              <w:t>É</w:t>
            </w:r>
            <w:r w:rsidR="009A5CC3" w:rsidRPr="0053655B">
              <w:rPr>
                <w:rFonts w:ascii="Arial Narrow" w:hAnsi="Arial Narrow"/>
                <w:caps/>
                <w:sz w:val="14"/>
                <w:szCs w:val="14"/>
              </w:rPr>
              <w:t>tudes postdoctorales de sp</w:t>
            </w:r>
            <w:r w:rsidR="00EA1E1C">
              <w:rPr>
                <w:rFonts w:ascii="Arial Narrow" w:hAnsi="Arial Narrow"/>
                <w:caps/>
                <w:sz w:val="14"/>
                <w:szCs w:val="14"/>
              </w:rPr>
              <w:t>É</w:t>
            </w:r>
            <w:r w:rsidR="009A5CC3" w:rsidRPr="0053655B">
              <w:rPr>
                <w:rFonts w:ascii="Arial Narrow" w:hAnsi="Arial Narrow"/>
                <w:caps/>
                <w:sz w:val="14"/>
                <w:szCs w:val="14"/>
              </w:rPr>
              <w:t>cialité en biochimie clinique</w:t>
            </w:r>
          </w:p>
          <w:p w14:paraId="004C1415" w14:textId="77777777" w:rsidR="009A5CC3" w:rsidRPr="00187EB3" w:rsidRDefault="009A5CC3" w:rsidP="008A54D3">
            <w:pPr>
              <w:rPr>
                <w:rFonts w:ascii="Arial Narrow" w:hAnsi="Arial Narrow"/>
                <w:caps/>
                <w:sz w:val="6"/>
                <w:szCs w:val="6"/>
              </w:rPr>
            </w:pPr>
          </w:p>
          <w:p w14:paraId="01AB15FE" w14:textId="6EDF128C" w:rsidR="009A5CC3" w:rsidRPr="00187EB3" w:rsidRDefault="00000000" w:rsidP="008A54D3">
            <w:pPr>
              <w:rPr>
                <w:rFonts w:ascii="Arial Narrow" w:hAnsi="Arial Narrow"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73421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23714184" w:edGrp="everyone"/>
                <w:r w:rsidR="009A5CC3" w:rsidRPr="00187EB3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2123714184"/>
              </w:sdtContent>
            </w:sdt>
            <w:r w:rsidR="009A5CC3"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Le candidat </w:t>
            </w:r>
            <w:r w:rsidR="009A5CC3">
              <w:rPr>
                <w:rFonts w:ascii="Arial Narrow" w:hAnsi="Arial Narrow"/>
                <w:b/>
                <w:bCs/>
                <w:caps/>
                <w:sz w:val="14"/>
                <w:szCs w:val="14"/>
                <w:u w:val="single"/>
              </w:rPr>
              <w:t>A ÉchouÉ</w:t>
            </w:r>
            <w:r w:rsidR="009A5CC3" w:rsidRPr="00565D36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 xml:space="preserve"> </w:t>
            </w:r>
            <w:r w:rsidR="009A5CC3">
              <w:rPr>
                <w:rFonts w:ascii="Arial Narrow" w:hAnsi="Arial Narrow"/>
                <w:caps/>
                <w:sz w:val="14"/>
                <w:szCs w:val="14"/>
              </w:rPr>
              <w:t>son</w:t>
            </w:r>
            <w:r w:rsidR="009A5CC3" w:rsidRPr="0053655B">
              <w:rPr>
                <w:rFonts w:ascii="Arial Narrow" w:hAnsi="Arial Narrow"/>
                <w:caps/>
                <w:sz w:val="14"/>
                <w:szCs w:val="14"/>
              </w:rPr>
              <w:t xml:space="preserve"> stage d’</w:t>
            </w:r>
            <w:r w:rsidR="00EA1E1C">
              <w:rPr>
                <w:rFonts w:ascii="Arial Narrow" w:hAnsi="Arial Narrow"/>
                <w:caps/>
                <w:sz w:val="14"/>
                <w:szCs w:val="14"/>
              </w:rPr>
              <w:t>É</w:t>
            </w:r>
            <w:r w:rsidR="009A5CC3" w:rsidRPr="0053655B">
              <w:rPr>
                <w:rFonts w:ascii="Arial Narrow" w:hAnsi="Arial Narrow"/>
                <w:caps/>
                <w:sz w:val="14"/>
                <w:szCs w:val="14"/>
              </w:rPr>
              <w:t>tudes postdoctorales de sp</w:t>
            </w:r>
            <w:r w:rsidR="00EA1E1C">
              <w:rPr>
                <w:rFonts w:ascii="Arial Narrow" w:hAnsi="Arial Narrow"/>
                <w:caps/>
                <w:sz w:val="14"/>
                <w:szCs w:val="14"/>
              </w:rPr>
              <w:t>É</w:t>
            </w:r>
            <w:r w:rsidR="009A5CC3" w:rsidRPr="0053655B">
              <w:rPr>
                <w:rFonts w:ascii="Arial Narrow" w:hAnsi="Arial Narrow"/>
                <w:caps/>
                <w:sz w:val="14"/>
                <w:szCs w:val="14"/>
              </w:rPr>
              <w:t>cialité en biochimie clinique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B7752C5" w14:textId="77777777" w:rsidR="009A5CC3" w:rsidRPr="00187EB3" w:rsidRDefault="009A5CC3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329745032" w:edGrp="everyone"/>
            <w:permEnd w:id="1329745032"/>
          </w:p>
        </w:tc>
      </w:tr>
      <w:tr w:rsidR="009A5CC3" w:rsidRPr="00187EB3" w14:paraId="4FB8C488" w14:textId="77777777" w:rsidTr="009A5C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8652" w:type="dxa"/>
            <w:vMerge/>
          </w:tcPr>
          <w:p w14:paraId="1758960F" w14:textId="77777777" w:rsidR="009A5CC3" w:rsidRPr="00187EB3" w:rsidRDefault="009A5CC3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</w:tcPr>
          <w:p w14:paraId="3C81842F" w14:textId="77777777" w:rsidR="009A5CC3" w:rsidRPr="00187EB3" w:rsidRDefault="009A5CC3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DATE DE FIN (AAAA-MM-JJ)</w:t>
            </w:r>
          </w:p>
        </w:tc>
      </w:tr>
    </w:tbl>
    <w:p w14:paraId="01E9E563" w14:textId="77777777" w:rsidR="00CE5B72" w:rsidRDefault="00CE5B72" w:rsidP="004867CC">
      <w:pPr>
        <w:spacing w:after="0" w:line="240" w:lineRule="auto"/>
        <w:jc w:val="both"/>
        <w:rPr>
          <w:rFonts w:ascii="Arial Narrow" w:hAnsi="Arial Narrow"/>
          <w:i/>
          <w:iCs/>
          <w:sz w:val="18"/>
          <w:szCs w:val="18"/>
        </w:rPr>
      </w:pPr>
    </w:p>
    <w:p w14:paraId="1BF7733D" w14:textId="406967BD" w:rsidR="004867CC" w:rsidRPr="00187EB3" w:rsidRDefault="004867CC" w:rsidP="004867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187EB3">
        <w:rPr>
          <w:rFonts w:ascii="Arial Narrow" w:hAnsi="Arial Narrow"/>
          <w:i/>
          <w:iCs/>
          <w:sz w:val="18"/>
          <w:szCs w:val="18"/>
        </w:rPr>
        <w:t xml:space="preserve">Advenant que le candidat ait </w:t>
      </w:r>
      <w:r w:rsidR="00280A08">
        <w:rPr>
          <w:rFonts w:ascii="Arial Narrow" w:hAnsi="Arial Narrow"/>
          <w:i/>
          <w:iCs/>
          <w:sz w:val="18"/>
          <w:szCs w:val="18"/>
        </w:rPr>
        <w:t>échoué son</w:t>
      </w:r>
      <w:r w:rsidR="00074E35">
        <w:rPr>
          <w:rFonts w:ascii="Arial Narrow" w:hAnsi="Arial Narrow"/>
          <w:i/>
          <w:iCs/>
          <w:sz w:val="18"/>
          <w:szCs w:val="18"/>
        </w:rPr>
        <w:t xml:space="preserve"> stage</w:t>
      </w:r>
      <w:r w:rsidRPr="00187EB3">
        <w:rPr>
          <w:rFonts w:ascii="Arial Narrow" w:hAnsi="Arial Narrow"/>
          <w:i/>
          <w:iCs/>
          <w:sz w:val="18"/>
          <w:szCs w:val="18"/>
        </w:rPr>
        <w:t xml:space="preserve">, la partie </w:t>
      </w:r>
      <w:r w:rsidR="00074E35">
        <w:rPr>
          <w:rFonts w:ascii="Arial Narrow" w:hAnsi="Arial Narrow"/>
          <w:i/>
          <w:iCs/>
          <w:sz w:val="18"/>
          <w:szCs w:val="18"/>
        </w:rPr>
        <w:t>5</w:t>
      </w:r>
      <w:r w:rsidRPr="00187EB3">
        <w:rPr>
          <w:rFonts w:ascii="Arial Narrow" w:hAnsi="Arial Narrow"/>
          <w:i/>
          <w:iCs/>
          <w:sz w:val="18"/>
          <w:szCs w:val="18"/>
        </w:rPr>
        <w:t>, ANNEXE, du présent formulaire doit être remplie.</w:t>
      </w:r>
    </w:p>
    <w:p w14:paraId="7F0CB45D" w14:textId="77777777" w:rsidR="004867CC" w:rsidRPr="00ED376B" w:rsidRDefault="004867CC" w:rsidP="004867CC">
      <w:pPr>
        <w:spacing w:after="0" w:line="240" w:lineRule="auto"/>
        <w:rPr>
          <w:rFonts w:ascii="Arial Narrow" w:hAnsi="Arial Narrow"/>
          <w:b/>
          <w:bCs/>
          <w:sz w:val="10"/>
          <w:szCs w:val="10"/>
        </w:rPr>
      </w:pPr>
    </w:p>
    <w:p w14:paraId="25703F62" w14:textId="77777777" w:rsidR="004867CC" w:rsidRPr="00187EB3" w:rsidRDefault="004867CC" w:rsidP="004867CC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lang w:val="fr-CA"/>
        </w:rPr>
      </w:pPr>
      <w:r>
        <w:rPr>
          <w:rFonts w:ascii="Arial Narrow" w:hAnsi="Arial Narrow"/>
          <w:b/>
          <w:bCs/>
          <w:sz w:val="20"/>
          <w:szCs w:val="20"/>
          <w:lang w:val="fr-CA"/>
        </w:rPr>
        <w:t>EN FOI DE QUOI, j</w:t>
      </w:r>
      <w:r w:rsidRPr="00187EB3">
        <w:rPr>
          <w:rFonts w:ascii="Arial Narrow" w:hAnsi="Arial Narrow"/>
          <w:b/>
          <w:bCs/>
          <w:sz w:val="20"/>
          <w:szCs w:val="20"/>
          <w:lang w:val="fr-CA"/>
        </w:rPr>
        <w:t>e soussigné(e) déclare que les renseignements figurant dans le présent formulaire sont, à ma connaissance, véridiques et complets.</w:t>
      </w:r>
    </w:p>
    <w:p w14:paraId="5E3C6625" w14:textId="77777777" w:rsidR="004867CC" w:rsidRDefault="004867CC" w:rsidP="004867CC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lang w:val="fr-CA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847"/>
        <w:gridCol w:w="1563"/>
        <w:gridCol w:w="284"/>
        <w:gridCol w:w="4110"/>
      </w:tblGrid>
      <w:tr w:rsidR="00FA420B" w:rsidRPr="00187EB3" w14:paraId="2B26FA8E" w14:textId="77777777" w:rsidTr="008A54D3">
        <w:trPr>
          <w:trHeight w:val="340"/>
        </w:trPr>
        <w:tc>
          <w:tcPr>
            <w:tcW w:w="3974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DBD2F6D" w14:textId="77777777" w:rsidR="00FA420B" w:rsidRPr="00187EB3" w:rsidRDefault="00FA420B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6DD15025" w14:textId="77777777" w:rsidR="00FA420B" w:rsidRPr="00187EB3" w:rsidRDefault="00FA420B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11FC9CB2" w14:textId="77777777" w:rsidR="00FA420B" w:rsidRPr="00187EB3" w:rsidRDefault="00FA420B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692215224" w:edGrp="everyone"/>
            <w:permEnd w:id="1692215224"/>
          </w:p>
        </w:tc>
        <w:tc>
          <w:tcPr>
            <w:tcW w:w="284" w:type="dxa"/>
            <w:vAlign w:val="center"/>
          </w:tcPr>
          <w:p w14:paraId="231418E1" w14:textId="77777777" w:rsidR="00FA420B" w:rsidRPr="00187EB3" w:rsidRDefault="00FA420B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550B3CC3" w14:textId="77777777" w:rsidR="00FA420B" w:rsidRPr="00095DCF" w:rsidRDefault="00000000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196669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32582933" w:edGrp="everyone"/>
                <w:r w:rsidR="00FA420B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832582933"/>
              </w:sdtContent>
            </w:sdt>
            <w:r w:rsidR="00FA420B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FA420B">
              <w:rPr>
                <w:rFonts w:ascii="Arial Narrow" w:hAnsi="Arial Narrow"/>
                <w:caps/>
                <w:sz w:val="14"/>
                <w:szCs w:val="14"/>
              </w:rPr>
              <w:t xml:space="preserve">oui   </w:t>
            </w: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89262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860910480" w:edGrp="everyone"/>
                <w:r w:rsidR="00FA420B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860910480"/>
              </w:sdtContent>
            </w:sdt>
            <w:r w:rsidR="00FA420B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FA420B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FA420B" w:rsidRPr="005737C6" w14:paraId="2A1960B3" w14:textId="77777777" w:rsidTr="008A54D3">
        <w:tc>
          <w:tcPr>
            <w:tcW w:w="3974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166DAC7" w14:textId="5335C759" w:rsidR="00FA420B" w:rsidRPr="005737C6" w:rsidRDefault="00FA420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  <w:r w:rsidRPr="005737C6"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 xml:space="preserve">signature </w:t>
            </w:r>
            <w: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>du</w:t>
            </w:r>
            <w:r>
              <w:rPr>
                <w:rFonts w:ascii="Arial Narrow" w:hAnsi="Arial Narrow"/>
                <w:caps/>
                <w:sz w:val="14"/>
                <w:szCs w:val="14"/>
              </w:rPr>
              <w:t xml:space="preserve"> directeur/co-directeur de stage</w:t>
            </w:r>
          </w:p>
        </w:tc>
        <w:tc>
          <w:tcPr>
            <w:tcW w:w="847" w:type="dxa"/>
            <w:tcMar>
              <w:left w:w="85" w:type="dxa"/>
              <w:right w:w="85" w:type="dxa"/>
            </w:tcMar>
            <w:vAlign w:val="center"/>
          </w:tcPr>
          <w:p w14:paraId="31E3B8D2" w14:textId="77777777" w:rsidR="00FA420B" w:rsidRPr="005737C6" w:rsidRDefault="00FA420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836106E" w14:textId="77777777" w:rsidR="00FA420B" w:rsidRPr="005737C6" w:rsidRDefault="00FA420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  <w:r w:rsidRPr="005737C6"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>dATE (AAAA-MM-JJ)</w:t>
            </w:r>
          </w:p>
        </w:tc>
        <w:tc>
          <w:tcPr>
            <w:tcW w:w="284" w:type="dxa"/>
          </w:tcPr>
          <w:p w14:paraId="1D211205" w14:textId="77777777" w:rsidR="00FA420B" w:rsidRPr="005737C6" w:rsidRDefault="00FA420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</w:p>
        </w:tc>
        <w:tc>
          <w:tcPr>
            <w:tcW w:w="4110" w:type="dxa"/>
          </w:tcPr>
          <w:p w14:paraId="18BD1D4A" w14:textId="617E0CF5" w:rsidR="00FA420B" w:rsidRPr="005737C6" w:rsidRDefault="00FA420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  <w: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>cette Évaluation a ÉtÉ discutÉ</w:t>
            </w:r>
            <w:r w:rsidR="00EA1E1C"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>E</w:t>
            </w:r>
            <w: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 xml:space="preserve"> avec le candidat</w:t>
            </w:r>
          </w:p>
        </w:tc>
      </w:tr>
    </w:tbl>
    <w:p w14:paraId="43C89422" w14:textId="77777777" w:rsidR="004867CC" w:rsidRPr="00187EB3" w:rsidRDefault="004867CC" w:rsidP="004867CC">
      <w:p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847"/>
        <w:gridCol w:w="1563"/>
        <w:gridCol w:w="284"/>
        <w:gridCol w:w="4110"/>
      </w:tblGrid>
      <w:tr w:rsidR="005F5B8B" w:rsidRPr="00187EB3" w14:paraId="05F2798A" w14:textId="77777777" w:rsidTr="00095DCF">
        <w:trPr>
          <w:trHeight w:val="340"/>
        </w:trPr>
        <w:tc>
          <w:tcPr>
            <w:tcW w:w="3974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0E7C58E" w14:textId="77777777" w:rsidR="005F5B8B" w:rsidRPr="00187EB3" w:rsidRDefault="005F5B8B" w:rsidP="00095DC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56928CF6" w14:textId="77777777" w:rsidR="005F5B8B" w:rsidRPr="00187EB3" w:rsidRDefault="005F5B8B" w:rsidP="00095DC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4F3691EF" w14:textId="77777777" w:rsidR="005F5B8B" w:rsidRPr="00187EB3" w:rsidRDefault="005F5B8B" w:rsidP="00095DCF">
            <w:pPr>
              <w:rPr>
                <w:rFonts w:ascii="Arial Narrow" w:hAnsi="Arial Narrow"/>
                <w:sz w:val="20"/>
                <w:szCs w:val="20"/>
              </w:rPr>
            </w:pPr>
            <w:permStart w:id="1583704400" w:edGrp="everyone"/>
            <w:permEnd w:id="1583704400"/>
          </w:p>
        </w:tc>
        <w:tc>
          <w:tcPr>
            <w:tcW w:w="284" w:type="dxa"/>
            <w:vAlign w:val="center"/>
          </w:tcPr>
          <w:p w14:paraId="7B895796" w14:textId="6BADDE07" w:rsidR="005F5B8B" w:rsidRPr="00187EB3" w:rsidRDefault="005F5B8B" w:rsidP="00095DC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14:paraId="5EF2068F" w14:textId="3D71F245" w:rsidR="005F5B8B" w:rsidRPr="00095DCF" w:rsidRDefault="00000000" w:rsidP="00095DCF">
            <w:pPr>
              <w:rPr>
                <w:rFonts w:ascii="Arial Narrow" w:hAnsi="Arial Narrow"/>
                <w:caps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164843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10110507" w:edGrp="everyone"/>
                <w:r w:rsidR="005F5B8B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210110507"/>
              </w:sdtContent>
            </w:sdt>
            <w:r w:rsidR="005F5B8B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5F5B8B">
              <w:rPr>
                <w:rFonts w:ascii="Arial Narrow" w:hAnsi="Arial Narrow"/>
                <w:caps/>
                <w:sz w:val="14"/>
                <w:szCs w:val="14"/>
              </w:rPr>
              <w:t>oui</w:t>
            </w:r>
            <w:r w:rsidR="003A55AD">
              <w:rPr>
                <w:rFonts w:ascii="Arial Narrow" w:hAnsi="Arial Narrow"/>
                <w:caps/>
                <w:sz w:val="14"/>
                <w:szCs w:val="14"/>
              </w:rPr>
              <w:t xml:space="preserve">  </w:t>
            </w:r>
            <w:r w:rsidR="00095DCF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76368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220494939" w:edGrp="everyone"/>
                <w:r w:rsidR="00095DCF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220494939"/>
              </w:sdtContent>
            </w:sdt>
            <w:r w:rsidR="00095DCF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095DCF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5F5B8B" w:rsidRPr="005737C6" w14:paraId="743430B1" w14:textId="77777777" w:rsidTr="005F5B8B">
        <w:tc>
          <w:tcPr>
            <w:tcW w:w="3974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22D5197" w14:textId="46D56FB3" w:rsidR="005F5B8B" w:rsidRPr="005737C6" w:rsidRDefault="005F5B8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  <w:r w:rsidRPr="005737C6"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 xml:space="preserve">signature </w:t>
            </w:r>
            <w: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>du candidat</w:t>
            </w:r>
          </w:p>
        </w:tc>
        <w:tc>
          <w:tcPr>
            <w:tcW w:w="847" w:type="dxa"/>
            <w:tcMar>
              <w:left w:w="85" w:type="dxa"/>
              <w:right w:w="85" w:type="dxa"/>
            </w:tcMar>
            <w:vAlign w:val="center"/>
          </w:tcPr>
          <w:p w14:paraId="5F9FD902" w14:textId="77777777" w:rsidR="005F5B8B" w:rsidRPr="005737C6" w:rsidRDefault="005F5B8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</w:p>
        </w:tc>
        <w:tc>
          <w:tcPr>
            <w:tcW w:w="1563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25502B0" w14:textId="77777777" w:rsidR="005F5B8B" w:rsidRPr="005737C6" w:rsidRDefault="005F5B8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  <w:r w:rsidRPr="005737C6"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>dATE (AAAA-MM-JJ)</w:t>
            </w:r>
          </w:p>
        </w:tc>
        <w:tc>
          <w:tcPr>
            <w:tcW w:w="284" w:type="dxa"/>
          </w:tcPr>
          <w:p w14:paraId="6254CF0F" w14:textId="154EDF8E" w:rsidR="005F5B8B" w:rsidRPr="005737C6" w:rsidRDefault="005F5B8B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</w:p>
        </w:tc>
        <w:tc>
          <w:tcPr>
            <w:tcW w:w="4110" w:type="dxa"/>
          </w:tcPr>
          <w:p w14:paraId="6A986A55" w14:textId="1920CF3A" w:rsidR="005F5B8B" w:rsidRPr="005737C6" w:rsidRDefault="00402B40" w:rsidP="008A54D3">
            <w:pP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</w:pPr>
            <w: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>COMMENTAIRES FORMULÉ</w:t>
            </w:r>
            <w:r w:rsidR="008554F9"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>s</w:t>
            </w:r>
            <w:r>
              <w:rPr>
                <w:rFonts w:ascii="Arial Narrow" w:hAnsi="Arial Narrow"/>
                <w:caps/>
                <w:color w:val="404040" w:themeColor="text1" w:themeTint="BF"/>
                <w:sz w:val="14"/>
                <w:szCs w:val="14"/>
              </w:rPr>
              <w:t xml:space="preserve"> À LA PARTIE 6, ANNEXE (FACULTATIF)</w:t>
            </w:r>
          </w:p>
        </w:tc>
      </w:tr>
    </w:tbl>
    <w:p w14:paraId="1AF79CB8" w14:textId="77777777" w:rsidR="009708C4" w:rsidRDefault="009708C4" w:rsidP="009708C4">
      <w:pPr>
        <w:spacing w:after="0" w:line="240" w:lineRule="auto"/>
        <w:rPr>
          <w:rFonts w:ascii="Arial Narrow" w:hAnsi="Arial Narrow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8"/>
      </w:tblGrid>
      <w:tr w:rsidR="005A5861" w:rsidRPr="006076AA" w14:paraId="48DBD092" w14:textId="77777777" w:rsidTr="008A54D3">
        <w:tc>
          <w:tcPr>
            <w:tcW w:w="10778" w:type="dxa"/>
            <w:shd w:val="clear" w:color="auto" w:fill="007470"/>
          </w:tcPr>
          <w:p w14:paraId="61670947" w14:textId="5F99E44D" w:rsidR="005A5861" w:rsidRPr="006076AA" w:rsidRDefault="005A5861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5. ANNEXE, </w:t>
            </w:r>
            <w:r w:rsidRPr="00BB250D">
              <w:rPr>
                <w:rFonts w:ascii="Arial Narrow" w:hAnsi="Arial Narrow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si applicable</w:t>
            </w:r>
          </w:p>
        </w:tc>
      </w:tr>
      <w:tr w:rsidR="005A5861" w:rsidRPr="00187EB3" w14:paraId="4918E7BB" w14:textId="77777777" w:rsidTr="008A54D3">
        <w:tc>
          <w:tcPr>
            <w:tcW w:w="10778" w:type="dxa"/>
            <w:tcBorders>
              <w:bottom w:val="single" w:sz="4" w:space="0" w:color="auto"/>
            </w:tcBorders>
          </w:tcPr>
          <w:p w14:paraId="33DD3A78" w14:textId="68869B10" w:rsidR="00F128F1" w:rsidRPr="00187EB3" w:rsidRDefault="005A5861" w:rsidP="005E0B0A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JUSTIFICATIONS SELON LESQUELLES LE </w:t>
            </w:r>
            <w:r w:rsidRPr="00187EB3"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 xml:space="preserve">CANDIDAT </w:t>
            </w:r>
            <w:r>
              <w:rPr>
                <w:rFonts w:ascii="Arial Narrow" w:hAnsi="Arial Narrow"/>
                <w:b/>
                <w:bCs/>
                <w:sz w:val="20"/>
                <w:szCs w:val="20"/>
                <w:u w:val="single"/>
              </w:rPr>
              <w:t>A ÉCHOUÉ</w:t>
            </w: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5A5861">
              <w:rPr>
                <w:rFonts w:ascii="Arial Narrow" w:hAnsi="Arial Narrow"/>
                <w:b/>
                <w:bCs/>
                <w:sz w:val="20"/>
                <w:szCs w:val="20"/>
              </w:rPr>
              <w:t>SON STAGE D’</w:t>
            </w:r>
            <w:r w:rsidR="00EA1E1C">
              <w:rPr>
                <w:rFonts w:ascii="Arial Narrow" w:hAnsi="Arial Narrow"/>
                <w:b/>
                <w:bCs/>
                <w:sz w:val="20"/>
                <w:szCs w:val="20"/>
              </w:rPr>
              <w:t>É</w:t>
            </w:r>
            <w:r w:rsidRPr="005A5861">
              <w:rPr>
                <w:rFonts w:ascii="Arial Narrow" w:hAnsi="Arial Narrow"/>
                <w:b/>
                <w:bCs/>
                <w:sz w:val="20"/>
                <w:szCs w:val="20"/>
              </w:rPr>
              <w:t>TUDES POSTDOCTORALES DE SP</w:t>
            </w:r>
            <w:r w:rsidR="00EA1E1C">
              <w:rPr>
                <w:rFonts w:ascii="Arial Narrow" w:hAnsi="Arial Narrow"/>
                <w:b/>
                <w:bCs/>
                <w:sz w:val="20"/>
                <w:szCs w:val="20"/>
              </w:rPr>
              <w:t>É</w:t>
            </w:r>
            <w:r w:rsidRPr="005A5861">
              <w:rPr>
                <w:rFonts w:ascii="Arial Narrow" w:hAnsi="Arial Narrow"/>
                <w:b/>
                <w:bCs/>
                <w:sz w:val="20"/>
                <w:szCs w:val="20"/>
              </w:rPr>
              <w:t>CIALITE EN BIOCHIMIE CLINIQUE</w:t>
            </w:r>
            <w:r w:rsidR="00F128F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ET SOLUTION PROPOSÉ</w:t>
            </w:r>
            <w:r w:rsidR="005E0B0A">
              <w:rPr>
                <w:rFonts w:ascii="Arial Narrow" w:hAnsi="Arial Narrow"/>
                <w:b/>
                <w:bCs/>
                <w:sz w:val="20"/>
                <w:szCs w:val="20"/>
              </w:rPr>
              <w:t>E AFIN DE PERMETTRE LA RÉUSSITE</w:t>
            </w:r>
          </w:p>
        </w:tc>
      </w:tr>
      <w:tr w:rsidR="005A5861" w:rsidRPr="00187EB3" w14:paraId="2D29DD97" w14:textId="77777777" w:rsidTr="008A54D3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11509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5B7EDE7A" w14:textId="77777777" w:rsidR="005A5861" w:rsidRPr="00187EB3" w:rsidRDefault="005A5861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947076251" w:edGrp="everyone"/>
            <w:permEnd w:id="947076251"/>
          </w:p>
        </w:tc>
      </w:tr>
    </w:tbl>
    <w:p w14:paraId="3607B993" w14:textId="77777777" w:rsidR="005A5861" w:rsidRDefault="005A5861" w:rsidP="009708C4">
      <w:pPr>
        <w:spacing w:after="0" w:line="240" w:lineRule="auto"/>
        <w:rPr>
          <w:rFonts w:ascii="Arial Narrow" w:hAnsi="Arial Narrow"/>
        </w:rPr>
      </w:pPr>
    </w:p>
    <w:p w14:paraId="25CB39B6" w14:textId="77777777" w:rsidR="00A02FC8" w:rsidRDefault="00A02FC8" w:rsidP="009708C4">
      <w:pPr>
        <w:spacing w:after="0" w:line="240" w:lineRule="auto"/>
        <w:rPr>
          <w:rFonts w:ascii="Arial Narrow" w:hAnsi="Arial Narrow"/>
        </w:rPr>
      </w:pPr>
    </w:p>
    <w:p w14:paraId="256341F6" w14:textId="77777777" w:rsidR="00A02FC8" w:rsidRDefault="00A02FC8" w:rsidP="009708C4">
      <w:pPr>
        <w:spacing w:after="0" w:line="240" w:lineRule="auto"/>
        <w:rPr>
          <w:rFonts w:ascii="Arial Narrow" w:hAnsi="Arial Narrow"/>
        </w:rPr>
      </w:pPr>
    </w:p>
    <w:p w14:paraId="79E3C458" w14:textId="77777777" w:rsidR="00A02FC8" w:rsidRDefault="00A02FC8" w:rsidP="009708C4">
      <w:pPr>
        <w:spacing w:after="0" w:line="240" w:lineRule="auto"/>
        <w:rPr>
          <w:rFonts w:ascii="Arial Narrow" w:hAnsi="Arial Narrow"/>
        </w:rPr>
      </w:pPr>
    </w:p>
    <w:p w14:paraId="6D4E4898" w14:textId="77777777" w:rsidR="00A02FC8" w:rsidRDefault="00A02FC8" w:rsidP="009708C4">
      <w:pPr>
        <w:spacing w:after="0" w:line="240" w:lineRule="auto"/>
        <w:rPr>
          <w:rFonts w:ascii="Arial Narrow" w:hAnsi="Arial Narrow"/>
        </w:rPr>
      </w:pPr>
    </w:p>
    <w:p w14:paraId="17A1A978" w14:textId="77777777" w:rsidR="00A02FC8" w:rsidRDefault="00A02FC8" w:rsidP="009708C4">
      <w:pPr>
        <w:spacing w:after="0" w:line="240" w:lineRule="auto"/>
        <w:rPr>
          <w:rFonts w:ascii="Arial Narrow" w:hAnsi="Arial Narrow"/>
        </w:rPr>
      </w:pPr>
    </w:p>
    <w:p w14:paraId="0603989F" w14:textId="77777777" w:rsidR="00A02FC8" w:rsidRDefault="00A02FC8" w:rsidP="009708C4">
      <w:pPr>
        <w:spacing w:after="0" w:line="240" w:lineRule="auto"/>
        <w:rPr>
          <w:rFonts w:ascii="Arial Narrow" w:hAnsi="Arial Narrow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8"/>
      </w:tblGrid>
      <w:tr w:rsidR="00A02FC8" w:rsidRPr="006076AA" w14:paraId="6E80070C" w14:textId="77777777" w:rsidTr="008A54D3">
        <w:tc>
          <w:tcPr>
            <w:tcW w:w="10778" w:type="dxa"/>
            <w:shd w:val="clear" w:color="auto" w:fill="007470"/>
          </w:tcPr>
          <w:p w14:paraId="67E8F15A" w14:textId="24087225" w:rsidR="00A02FC8" w:rsidRPr="006076AA" w:rsidRDefault="00A02FC8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6. ANNEXE, </w:t>
            </w:r>
            <w:r w:rsidR="008D6620" w:rsidRPr="008D6620">
              <w:rPr>
                <w:rFonts w:ascii="Arial Narrow" w:hAnsi="Arial Narrow"/>
                <w:b/>
                <w:bCs/>
                <w:i/>
                <w:iCs/>
                <w:color w:val="FFFFFF" w:themeColor="background1"/>
                <w:sz w:val="24"/>
                <w:szCs w:val="24"/>
              </w:rPr>
              <w:t>facultatif</w:t>
            </w:r>
          </w:p>
        </w:tc>
      </w:tr>
      <w:tr w:rsidR="00A02FC8" w:rsidRPr="00187EB3" w14:paraId="21D1689E" w14:textId="77777777" w:rsidTr="008A54D3">
        <w:tc>
          <w:tcPr>
            <w:tcW w:w="10778" w:type="dxa"/>
            <w:tcBorders>
              <w:bottom w:val="single" w:sz="4" w:space="0" w:color="auto"/>
            </w:tcBorders>
          </w:tcPr>
          <w:p w14:paraId="409B5324" w14:textId="0320E9DD" w:rsidR="00A02FC8" w:rsidRPr="00187EB3" w:rsidRDefault="00A02FC8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COMMENTAIRES DU CANDIDAT À L’ÉGARD DE L’ÉVALUATION </w:t>
            </w:r>
            <w:r w:rsidR="004205EC">
              <w:rPr>
                <w:rFonts w:ascii="Arial Narrow" w:hAnsi="Arial Narrow"/>
                <w:b/>
                <w:bCs/>
                <w:sz w:val="20"/>
                <w:szCs w:val="20"/>
              </w:rPr>
              <w:t>D</w:t>
            </w:r>
            <w:r w:rsidR="008554F9">
              <w:rPr>
                <w:rFonts w:ascii="Arial Narrow" w:hAnsi="Arial Narrow"/>
                <w:b/>
                <w:bCs/>
                <w:sz w:val="20"/>
                <w:szCs w:val="20"/>
              </w:rPr>
              <w:t>U</w:t>
            </w:r>
            <w:r w:rsidR="000C74B4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="004205EC">
              <w:rPr>
                <w:rFonts w:ascii="Arial Narrow" w:hAnsi="Arial Narrow"/>
                <w:b/>
                <w:bCs/>
                <w:sz w:val="20"/>
                <w:szCs w:val="20"/>
              </w:rPr>
              <w:t>DIRECTEUR/CO-DIRECTEUR DE STAGE</w:t>
            </w:r>
          </w:p>
        </w:tc>
      </w:tr>
      <w:tr w:rsidR="00A02FC8" w:rsidRPr="00187EB3" w14:paraId="1EB7F574" w14:textId="77777777" w:rsidTr="008A54D3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11509"/>
        </w:trPr>
        <w:tc>
          <w:tcPr>
            <w:tcW w:w="10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</w:tcPr>
          <w:p w14:paraId="79A73562" w14:textId="77777777" w:rsidR="00A02FC8" w:rsidRPr="00187EB3" w:rsidRDefault="00A02FC8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184124737" w:edGrp="everyone"/>
            <w:permEnd w:id="1184124737"/>
          </w:p>
        </w:tc>
      </w:tr>
    </w:tbl>
    <w:p w14:paraId="36009435" w14:textId="77777777" w:rsidR="00A02FC8" w:rsidRDefault="00A02FC8" w:rsidP="009708C4">
      <w:pPr>
        <w:spacing w:after="0" w:line="240" w:lineRule="auto"/>
        <w:rPr>
          <w:rFonts w:ascii="Arial Narrow" w:hAnsi="Arial Narrow"/>
        </w:rPr>
      </w:pPr>
    </w:p>
    <w:sectPr w:rsidR="00A02FC8" w:rsidSect="000C3A87">
      <w:headerReference w:type="default" r:id="rId12"/>
      <w:footerReference w:type="default" r:id="rId13"/>
      <w:pgSz w:w="11906" w:h="16838" w:code="9"/>
      <w:pgMar w:top="454" w:right="567" w:bottom="567" w:left="567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1DCC1" w14:textId="77777777" w:rsidR="00FC24A0" w:rsidRDefault="00FC24A0" w:rsidP="00400CA8">
      <w:pPr>
        <w:spacing w:after="0" w:line="240" w:lineRule="auto"/>
      </w:pPr>
      <w:r>
        <w:separator/>
      </w:r>
    </w:p>
  </w:endnote>
  <w:endnote w:type="continuationSeparator" w:id="0">
    <w:p w14:paraId="0D8DFBEF" w14:textId="77777777" w:rsidR="00FC24A0" w:rsidRDefault="00FC24A0" w:rsidP="00400CA8">
      <w:pPr>
        <w:spacing w:after="0" w:line="240" w:lineRule="auto"/>
      </w:pPr>
      <w:r>
        <w:continuationSeparator/>
      </w:r>
    </w:p>
  </w:endnote>
  <w:endnote w:type="continuationNotice" w:id="1">
    <w:p w14:paraId="6B613F69" w14:textId="77777777" w:rsidR="00FC24A0" w:rsidRDefault="00FC24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A49F7" w14:textId="77777777" w:rsidR="006E2CB1" w:rsidRDefault="006E2CB1" w:rsidP="00924A99">
    <w:pPr>
      <w:pStyle w:val="Pieddepage"/>
    </w:pPr>
  </w:p>
  <w:tbl>
    <w:tblPr>
      <w:tblStyle w:val="Grilledutableau"/>
      <w:tblW w:w="0" w:type="auto"/>
      <w:jc w:val="righ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153FD8" w:rsidRPr="006E2CB1" w14:paraId="00B6E768" w14:textId="77777777" w:rsidTr="00436C86">
      <w:trPr>
        <w:trHeight w:val="274"/>
        <w:jc w:val="right"/>
      </w:trPr>
      <w:tc>
        <w:tcPr>
          <w:tcW w:w="5381" w:type="dxa"/>
          <w:vAlign w:val="center"/>
        </w:tcPr>
        <w:p w14:paraId="02695380" w14:textId="77777777" w:rsidR="00153FD8" w:rsidRPr="006E2CB1" w:rsidRDefault="00153FD8" w:rsidP="00436C86">
          <w:pPr>
            <w:pStyle w:val="En-tte"/>
            <w:rPr>
              <w:rFonts w:ascii="Arial Narrow" w:hAnsi="Arial Narrow" w:cs="Arial"/>
              <w:caps/>
              <w:sz w:val="18"/>
              <w:szCs w:val="18"/>
            </w:rPr>
          </w:pPr>
        </w:p>
      </w:tc>
      <w:tc>
        <w:tcPr>
          <w:tcW w:w="5381" w:type="dxa"/>
          <w:vAlign w:val="center"/>
        </w:tcPr>
        <w:sdt>
          <w:sdtPr>
            <w:rPr>
              <w:rFonts w:ascii="Arial Narrow" w:hAnsi="Arial Narrow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p w14:paraId="0DC95B0E" w14:textId="7F7C8DFF" w:rsidR="00153FD8" w:rsidRPr="006E2CB1" w:rsidRDefault="006E2CB1" w:rsidP="006E2CB1">
              <w:pPr>
                <w:pStyle w:val="Pieddepage"/>
                <w:jc w:val="right"/>
                <w:rPr>
                  <w:rFonts w:ascii="Arial Narrow" w:hAnsi="Arial Narrow"/>
                  <w:sz w:val="18"/>
                  <w:szCs w:val="18"/>
                </w:rPr>
              </w:pPr>
              <w:r w:rsidRPr="009B2C5E">
                <w:rPr>
                  <w:rFonts w:ascii="Arial Narrow" w:hAnsi="Arial Narrow"/>
                  <w:sz w:val="18"/>
                  <w:szCs w:val="18"/>
                </w:rPr>
                <w:t>P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 xml:space="preserve">age 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begin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instrText>PAGE</w:instrTex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separate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>1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end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 xml:space="preserve"> sur 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begin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instrText>NUMPAGES</w:instrTex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separate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>3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2DFA9466" w14:textId="59611EF2" w:rsidR="00AB5577" w:rsidRDefault="00AB55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251D0" w14:textId="77777777" w:rsidR="00FC24A0" w:rsidRDefault="00FC24A0" w:rsidP="00400CA8">
      <w:pPr>
        <w:spacing w:after="0" w:line="240" w:lineRule="auto"/>
      </w:pPr>
      <w:r>
        <w:separator/>
      </w:r>
    </w:p>
  </w:footnote>
  <w:footnote w:type="continuationSeparator" w:id="0">
    <w:p w14:paraId="3F73954F" w14:textId="77777777" w:rsidR="00FC24A0" w:rsidRDefault="00FC24A0" w:rsidP="00400CA8">
      <w:pPr>
        <w:spacing w:after="0" w:line="240" w:lineRule="auto"/>
      </w:pPr>
      <w:r>
        <w:continuationSeparator/>
      </w:r>
    </w:p>
  </w:footnote>
  <w:footnote w:type="continuationNotice" w:id="1">
    <w:p w14:paraId="6BF52F97" w14:textId="77777777" w:rsidR="00FC24A0" w:rsidRDefault="00FC24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1FF61" w14:textId="5345E9A2" w:rsidR="007E1017" w:rsidRDefault="007E1017" w:rsidP="008D74E1">
    <w:pPr>
      <w:pStyle w:val="En-tt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0C7"/>
    <w:multiLevelType w:val="hybridMultilevel"/>
    <w:tmpl w:val="C9042A08"/>
    <w:lvl w:ilvl="0" w:tplc="F254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47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643FD"/>
    <w:multiLevelType w:val="hybridMultilevel"/>
    <w:tmpl w:val="E2D4692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257552">
    <w:abstractNumId w:val="1"/>
  </w:num>
  <w:num w:numId="2" w16cid:durableId="1057704430">
    <w:abstractNumId w:val="4"/>
  </w:num>
  <w:num w:numId="3" w16cid:durableId="838471968">
    <w:abstractNumId w:val="2"/>
  </w:num>
  <w:num w:numId="4" w16cid:durableId="775097325">
    <w:abstractNumId w:val="3"/>
  </w:num>
  <w:num w:numId="5" w16cid:durableId="209855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EU7ASYg3LC7KLh7YSTBMXkEfhlih7B/LTaty4uKLNt5a5tf9+qLD4lRMTKsfxcQB8+3Q+fgHSYNo85hyJXtmbA==" w:salt="FT5+yNG3jEYc1IJ9ygsDz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2"/>
    <w:rsid w:val="00000FAF"/>
    <w:rsid w:val="00002371"/>
    <w:rsid w:val="00004EAA"/>
    <w:rsid w:val="00006595"/>
    <w:rsid w:val="00010EED"/>
    <w:rsid w:val="00011D67"/>
    <w:rsid w:val="00014691"/>
    <w:rsid w:val="00016669"/>
    <w:rsid w:val="00021CD4"/>
    <w:rsid w:val="000220C2"/>
    <w:rsid w:val="00023E8A"/>
    <w:rsid w:val="00024DCB"/>
    <w:rsid w:val="00026FB5"/>
    <w:rsid w:val="0002787B"/>
    <w:rsid w:val="00030C7D"/>
    <w:rsid w:val="000326AB"/>
    <w:rsid w:val="00033D30"/>
    <w:rsid w:val="00036916"/>
    <w:rsid w:val="0003705B"/>
    <w:rsid w:val="00037900"/>
    <w:rsid w:val="00037F6F"/>
    <w:rsid w:val="00040FDB"/>
    <w:rsid w:val="000425F3"/>
    <w:rsid w:val="00043235"/>
    <w:rsid w:val="00051047"/>
    <w:rsid w:val="00051509"/>
    <w:rsid w:val="00051E6A"/>
    <w:rsid w:val="000539A3"/>
    <w:rsid w:val="0005777C"/>
    <w:rsid w:val="00062A86"/>
    <w:rsid w:val="0006381C"/>
    <w:rsid w:val="00063B1F"/>
    <w:rsid w:val="00064A86"/>
    <w:rsid w:val="00065B85"/>
    <w:rsid w:val="00065C6C"/>
    <w:rsid w:val="000669CD"/>
    <w:rsid w:val="00067DF0"/>
    <w:rsid w:val="000700FD"/>
    <w:rsid w:val="00070A12"/>
    <w:rsid w:val="00071A3F"/>
    <w:rsid w:val="00074E35"/>
    <w:rsid w:val="00075FCC"/>
    <w:rsid w:val="0007601F"/>
    <w:rsid w:val="00076CE8"/>
    <w:rsid w:val="000823C1"/>
    <w:rsid w:val="00082514"/>
    <w:rsid w:val="000834AD"/>
    <w:rsid w:val="0008571D"/>
    <w:rsid w:val="00087337"/>
    <w:rsid w:val="0009006A"/>
    <w:rsid w:val="00090769"/>
    <w:rsid w:val="00095DCF"/>
    <w:rsid w:val="00096E7B"/>
    <w:rsid w:val="00097C74"/>
    <w:rsid w:val="000B0344"/>
    <w:rsid w:val="000B0BE6"/>
    <w:rsid w:val="000B1475"/>
    <w:rsid w:val="000B79C4"/>
    <w:rsid w:val="000B7BA0"/>
    <w:rsid w:val="000C1104"/>
    <w:rsid w:val="000C2D00"/>
    <w:rsid w:val="000C3684"/>
    <w:rsid w:val="000C3742"/>
    <w:rsid w:val="000C37E3"/>
    <w:rsid w:val="000C3A87"/>
    <w:rsid w:val="000C45A1"/>
    <w:rsid w:val="000C73E9"/>
    <w:rsid w:val="000C74B4"/>
    <w:rsid w:val="000C7A3B"/>
    <w:rsid w:val="000D071D"/>
    <w:rsid w:val="000D3119"/>
    <w:rsid w:val="000D3586"/>
    <w:rsid w:val="000D6CB7"/>
    <w:rsid w:val="000D7D6D"/>
    <w:rsid w:val="000E143C"/>
    <w:rsid w:val="000E48DB"/>
    <w:rsid w:val="000E59FF"/>
    <w:rsid w:val="000E7565"/>
    <w:rsid w:val="000E7D15"/>
    <w:rsid w:val="000F0DFC"/>
    <w:rsid w:val="000F1151"/>
    <w:rsid w:val="000F1FF1"/>
    <w:rsid w:val="000F471A"/>
    <w:rsid w:val="000F492B"/>
    <w:rsid w:val="000F5B6E"/>
    <w:rsid w:val="000F5C53"/>
    <w:rsid w:val="000F6209"/>
    <w:rsid w:val="000F6E63"/>
    <w:rsid w:val="00101712"/>
    <w:rsid w:val="00102559"/>
    <w:rsid w:val="001027BA"/>
    <w:rsid w:val="001058D4"/>
    <w:rsid w:val="00110DEE"/>
    <w:rsid w:val="00112C98"/>
    <w:rsid w:val="00112DE6"/>
    <w:rsid w:val="001146C9"/>
    <w:rsid w:val="00114B42"/>
    <w:rsid w:val="001168D9"/>
    <w:rsid w:val="00117FE8"/>
    <w:rsid w:val="0012116E"/>
    <w:rsid w:val="00121578"/>
    <w:rsid w:val="001233AA"/>
    <w:rsid w:val="00124B9C"/>
    <w:rsid w:val="00125A44"/>
    <w:rsid w:val="00127B68"/>
    <w:rsid w:val="0013096C"/>
    <w:rsid w:val="00130E4F"/>
    <w:rsid w:val="001317E7"/>
    <w:rsid w:val="00133BF5"/>
    <w:rsid w:val="00134989"/>
    <w:rsid w:val="00135665"/>
    <w:rsid w:val="00135873"/>
    <w:rsid w:val="00140C71"/>
    <w:rsid w:val="00142446"/>
    <w:rsid w:val="001426C6"/>
    <w:rsid w:val="00143C71"/>
    <w:rsid w:val="0014616F"/>
    <w:rsid w:val="00150565"/>
    <w:rsid w:val="00153084"/>
    <w:rsid w:val="00153FD8"/>
    <w:rsid w:val="0015567A"/>
    <w:rsid w:val="0015585F"/>
    <w:rsid w:val="00155F48"/>
    <w:rsid w:val="00157266"/>
    <w:rsid w:val="00163AE4"/>
    <w:rsid w:val="001645E6"/>
    <w:rsid w:val="00166523"/>
    <w:rsid w:val="001725E4"/>
    <w:rsid w:val="00172CFC"/>
    <w:rsid w:val="001737A7"/>
    <w:rsid w:val="00177CB8"/>
    <w:rsid w:val="00180163"/>
    <w:rsid w:val="00181A63"/>
    <w:rsid w:val="00183442"/>
    <w:rsid w:val="001846B7"/>
    <w:rsid w:val="001848C6"/>
    <w:rsid w:val="0018659A"/>
    <w:rsid w:val="00187879"/>
    <w:rsid w:val="00187EB3"/>
    <w:rsid w:val="00191A37"/>
    <w:rsid w:val="0019285F"/>
    <w:rsid w:val="001947B6"/>
    <w:rsid w:val="0019556E"/>
    <w:rsid w:val="001A10DB"/>
    <w:rsid w:val="001A25B7"/>
    <w:rsid w:val="001A279C"/>
    <w:rsid w:val="001A4A9B"/>
    <w:rsid w:val="001A53F3"/>
    <w:rsid w:val="001A588B"/>
    <w:rsid w:val="001A78F2"/>
    <w:rsid w:val="001A7CC4"/>
    <w:rsid w:val="001B1325"/>
    <w:rsid w:val="001B168E"/>
    <w:rsid w:val="001B288D"/>
    <w:rsid w:val="001B3F6D"/>
    <w:rsid w:val="001B580D"/>
    <w:rsid w:val="001B6EE0"/>
    <w:rsid w:val="001C3DA1"/>
    <w:rsid w:val="001C5035"/>
    <w:rsid w:val="001C5A96"/>
    <w:rsid w:val="001D0510"/>
    <w:rsid w:val="001D0A86"/>
    <w:rsid w:val="001D0C42"/>
    <w:rsid w:val="001D2D26"/>
    <w:rsid w:val="001D2E8A"/>
    <w:rsid w:val="001D5873"/>
    <w:rsid w:val="001D64BF"/>
    <w:rsid w:val="001D6DD6"/>
    <w:rsid w:val="001E0E26"/>
    <w:rsid w:val="001E0F0D"/>
    <w:rsid w:val="001E10A8"/>
    <w:rsid w:val="001E4A61"/>
    <w:rsid w:val="001E4EE9"/>
    <w:rsid w:val="001F0D51"/>
    <w:rsid w:val="001F1390"/>
    <w:rsid w:val="001F6A41"/>
    <w:rsid w:val="0020010C"/>
    <w:rsid w:val="0020054F"/>
    <w:rsid w:val="00202628"/>
    <w:rsid w:val="00204846"/>
    <w:rsid w:val="00204A12"/>
    <w:rsid w:val="00204E56"/>
    <w:rsid w:val="00206B6C"/>
    <w:rsid w:val="00207DFF"/>
    <w:rsid w:val="00210107"/>
    <w:rsid w:val="00211F02"/>
    <w:rsid w:val="0021225A"/>
    <w:rsid w:val="002137D4"/>
    <w:rsid w:val="00213E39"/>
    <w:rsid w:val="00215FC3"/>
    <w:rsid w:val="00221DC7"/>
    <w:rsid w:val="00222B0F"/>
    <w:rsid w:val="00223552"/>
    <w:rsid w:val="0022425F"/>
    <w:rsid w:val="00225B99"/>
    <w:rsid w:val="002262A8"/>
    <w:rsid w:val="00226B62"/>
    <w:rsid w:val="00230CAF"/>
    <w:rsid w:val="00230D23"/>
    <w:rsid w:val="002355F3"/>
    <w:rsid w:val="00240758"/>
    <w:rsid w:val="00240EFC"/>
    <w:rsid w:val="00241E8B"/>
    <w:rsid w:val="00242679"/>
    <w:rsid w:val="00243493"/>
    <w:rsid w:val="00245E87"/>
    <w:rsid w:val="00250069"/>
    <w:rsid w:val="00250A5E"/>
    <w:rsid w:val="002533F5"/>
    <w:rsid w:val="0025512D"/>
    <w:rsid w:val="00255358"/>
    <w:rsid w:val="00257112"/>
    <w:rsid w:val="00257AF4"/>
    <w:rsid w:val="002718DA"/>
    <w:rsid w:val="00271CD7"/>
    <w:rsid w:val="00273E48"/>
    <w:rsid w:val="00276380"/>
    <w:rsid w:val="00280A08"/>
    <w:rsid w:val="002838AD"/>
    <w:rsid w:val="00283AF3"/>
    <w:rsid w:val="00284543"/>
    <w:rsid w:val="00285AE5"/>
    <w:rsid w:val="00286CAE"/>
    <w:rsid w:val="0029061C"/>
    <w:rsid w:val="002915DD"/>
    <w:rsid w:val="0029407C"/>
    <w:rsid w:val="002951B1"/>
    <w:rsid w:val="002954F2"/>
    <w:rsid w:val="00295910"/>
    <w:rsid w:val="002960A9"/>
    <w:rsid w:val="002962BA"/>
    <w:rsid w:val="00296CB8"/>
    <w:rsid w:val="002A0872"/>
    <w:rsid w:val="002A2C3A"/>
    <w:rsid w:val="002A7515"/>
    <w:rsid w:val="002B095D"/>
    <w:rsid w:val="002B3574"/>
    <w:rsid w:val="002B3E4D"/>
    <w:rsid w:val="002B58C3"/>
    <w:rsid w:val="002B5F94"/>
    <w:rsid w:val="002B7692"/>
    <w:rsid w:val="002C25BE"/>
    <w:rsid w:val="002C3F2D"/>
    <w:rsid w:val="002C7087"/>
    <w:rsid w:val="002D09E0"/>
    <w:rsid w:val="002D26AD"/>
    <w:rsid w:val="002D5618"/>
    <w:rsid w:val="002D6270"/>
    <w:rsid w:val="002D6F1C"/>
    <w:rsid w:val="002E621C"/>
    <w:rsid w:val="002E6F3D"/>
    <w:rsid w:val="002E7334"/>
    <w:rsid w:val="002E7D01"/>
    <w:rsid w:val="002F0F1B"/>
    <w:rsid w:val="002F246C"/>
    <w:rsid w:val="002F363D"/>
    <w:rsid w:val="002F3DD3"/>
    <w:rsid w:val="002F7031"/>
    <w:rsid w:val="00300F85"/>
    <w:rsid w:val="00303CA4"/>
    <w:rsid w:val="003048C2"/>
    <w:rsid w:val="0030517A"/>
    <w:rsid w:val="00306CB1"/>
    <w:rsid w:val="003106B5"/>
    <w:rsid w:val="003107D8"/>
    <w:rsid w:val="00311347"/>
    <w:rsid w:val="00311FF0"/>
    <w:rsid w:val="003127D5"/>
    <w:rsid w:val="00312AD8"/>
    <w:rsid w:val="0031437B"/>
    <w:rsid w:val="00316A3E"/>
    <w:rsid w:val="00320029"/>
    <w:rsid w:val="00320E97"/>
    <w:rsid w:val="00320F7D"/>
    <w:rsid w:val="00320FB7"/>
    <w:rsid w:val="00321A2C"/>
    <w:rsid w:val="00323B22"/>
    <w:rsid w:val="00324A82"/>
    <w:rsid w:val="0032504E"/>
    <w:rsid w:val="003263E9"/>
    <w:rsid w:val="00327C53"/>
    <w:rsid w:val="00327D6B"/>
    <w:rsid w:val="003336B8"/>
    <w:rsid w:val="00334D21"/>
    <w:rsid w:val="00335057"/>
    <w:rsid w:val="00336EB3"/>
    <w:rsid w:val="003425B3"/>
    <w:rsid w:val="00342781"/>
    <w:rsid w:val="00344E1B"/>
    <w:rsid w:val="00350519"/>
    <w:rsid w:val="00353623"/>
    <w:rsid w:val="00355CFA"/>
    <w:rsid w:val="00355D0A"/>
    <w:rsid w:val="00357512"/>
    <w:rsid w:val="00360DD5"/>
    <w:rsid w:val="00363266"/>
    <w:rsid w:val="003667A7"/>
    <w:rsid w:val="00367243"/>
    <w:rsid w:val="00372675"/>
    <w:rsid w:val="00373289"/>
    <w:rsid w:val="00375A2D"/>
    <w:rsid w:val="00376E8F"/>
    <w:rsid w:val="00376F2F"/>
    <w:rsid w:val="00380C22"/>
    <w:rsid w:val="003818FE"/>
    <w:rsid w:val="0038232B"/>
    <w:rsid w:val="0038379A"/>
    <w:rsid w:val="00390C64"/>
    <w:rsid w:val="0039296F"/>
    <w:rsid w:val="00392C8E"/>
    <w:rsid w:val="00394DA9"/>
    <w:rsid w:val="003962CC"/>
    <w:rsid w:val="003A2766"/>
    <w:rsid w:val="003A3484"/>
    <w:rsid w:val="003A4D16"/>
    <w:rsid w:val="003A55AD"/>
    <w:rsid w:val="003A5613"/>
    <w:rsid w:val="003B1643"/>
    <w:rsid w:val="003B1A0C"/>
    <w:rsid w:val="003B2037"/>
    <w:rsid w:val="003B4CB7"/>
    <w:rsid w:val="003B5006"/>
    <w:rsid w:val="003C1C7A"/>
    <w:rsid w:val="003C2CF8"/>
    <w:rsid w:val="003C36F0"/>
    <w:rsid w:val="003C3908"/>
    <w:rsid w:val="003D143E"/>
    <w:rsid w:val="003D1B31"/>
    <w:rsid w:val="003D314C"/>
    <w:rsid w:val="003D3876"/>
    <w:rsid w:val="003D38B1"/>
    <w:rsid w:val="003D3C36"/>
    <w:rsid w:val="003D4243"/>
    <w:rsid w:val="003D71E0"/>
    <w:rsid w:val="003D7BDF"/>
    <w:rsid w:val="003D7BF5"/>
    <w:rsid w:val="003E11E0"/>
    <w:rsid w:val="003E1862"/>
    <w:rsid w:val="003E1CBB"/>
    <w:rsid w:val="003F03ED"/>
    <w:rsid w:val="003F0EFB"/>
    <w:rsid w:val="003F1E08"/>
    <w:rsid w:val="003F6A9F"/>
    <w:rsid w:val="00400CA8"/>
    <w:rsid w:val="004012FA"/>
    <w:rsid w:val="00401F2C"/>
    <w:rsid w:val="00402B40"/>
    <w:rsid w:val="00402DC9"/>
    <w:rsid w:val="00405A15"/>
    <w:rsid w:val="00407BCC"/>
    <w:rsid w:val="00410EED"/>
    <w:rsid w:val="00411382"/>
    <w:rsid w:val="00415CA4"/>
    <w:rsid w:val="00417825"/>
    <w:rsid w:val="0041784A"/>
    <w:rsid w:val="004205EC"/>
    <w:rsid w:val="0042064A"/>
    <w:rsid w:val="00421DE5"/>
    <w:rsid w:val="004239F6"/>
    <w:rsid w:val="00425859"/>
    <w:rsid w:val="004279A6"/>
    <w:rsid w:val="0043195A"/>
    <w:rsid w:val="00432E29"/>
    <w:rsid w:val="0043652B"/>
    <w:rsid w:val="00436A44"/>
    <w:rsid w:val="00436C86"/>
    <w:rsid w:val="00437509"/>
    <w:rsid w:val="0044210B"/>
    <w:rsid w:val="00442D01"/>
    <w:rsid w:val="004461F6"/>
    <w:rsid w:val="00446FB1"/>
    <w:rsid w:val="004475DF"/>
    <w:rsid w:val="00450905"/>
    <w:rsid w:val="00450B04"/>
    <w:rsid w:val="00450C7B"/>
    <w:rsid w:val="0045578D"/>
    <w:rsid w:val="00456386"/>
    <w:rsid w:val="00457EC0"/>
    <w:rsid w:val="00460D9A"/>
    <w:rsid w:val="004636D0"/>
    <w:rsid w:val="00466BB6"/>
    <w:rsid w:val="00466F36"/>
    <w:rsid w:val="0047110F"/>
    <w:rsid w:val="00473B0C"/>
    <w:rsid w:val="00473D86"/>
    <w:rsid w:val="00474265"/>
    <w:rsid w:val="004762B5"/>
    <w:rsid w:val="00476924"/>
    <w:rsid w:val="00480814"/>
    <w:rsid w:val="00480CCF"/>
    <w:rsid w:val="00482F90"/>
    <w:rsid w:val="004844CD"/>
    <w:rsid w:val="00484D27"/>
    <w:rsid w:val="004853CE"/>
    <w:rsid w:val="004867CC"/>
    <w:rsid w:val="00486863"/>
    <w:rsid w:val="00487060"/>
    <w:rsid w:val="00487553"/>
    <w:rsid w:val="00493687"/>
    <w:rsid w:val="00496181"/>
    <w:rsid w:val="00497710"/>
    <w:rsid w:val="004A074A"/>
    <w:rsid w:val="004A4219"/>
    <w:rsid w:val="004A4468"/>
    <w:rsid w:val="004B17CD"/>
    <w:rsid w:val="004B256E"/>
    <w:rsid w:val="004B3588"/>
    <w:rsid w:val="004B42FD"/>
    <w:rsid w:val="004B703F"/>
    <w:rsid w:val="004C09DB"/>
    <w:rsid w:val="004C0DF2"/>
    <w:rsid w:val="004C1DA7"/>
    <w:rsid w:val="004C30A7"/>
    <w:rsid w:val="004C566B"/>
    <w:rsid w:val="004C5C2C"/>
    <w:rsid w:val="004C6048"/>
    <w:rsid w:val="004D0807"/>
    <w:rsid w:val="004D2F34"/>
    <w:rsid w:val="004D6119"/>
    <w:rsid w:val="004D6C4A"/>
    <w:rsid w:val="004D6D03"/>
    <w:rsid w:val="004E0B2B"/>
    <w:rsid w:val="004E1B61"/>
    <w:rsid w:val="004E643E"/>
    <w:rsid w:val="004F23E7"/>
    <w:rsid w:val="004F65AE"/>
    <w:rsid w:val="004F784F"/>
    <w:rsid w:val="00501971"/>
    <w:rsid w:val="00502085"/>
    <w:rsid w:val="00502B9D"/>
    <w:rsid w:val="00503437"/>
    <w:rsid w:val="005062C8"/>
    <w:rsid w:val="005062D6"/>
    <w:rsid w:val="00506731"/>
    <w:rsid w:val="00511B8C"/>
    <w:rsid w:val="00515F8D"/>
    <w:rsid w:val="0051691D"/>
    <w:rsid w:val="00517B24"/>
    <w:rsid w:val="0052071B"/>
    <w:rsid w:val="0052406B"/>
    <w:rsid w:val="005243F9"/>
    <w:rsid w:val="00524D99"/>
    <w:rsid w:val="00526B67"/>
    <w:rsid w:val="005301A4"/>
    <w:rsid w:val="00530AAB"/>
    <w:rsid w:val="005318EF"/>
    <w:rsid w:val="005331B9"/>
    <w:rsid w:val="00534D34"/>
    <w:rsid w:val="0053655B"/>
    <w:rsid w:val="005402D1"/>
    <w:rsid w:val="00543474"/>
    <w:rsid w:val="0054508D"/>
    <w:rsid w:val="00553161"/>
    <w:rsid w:val="00553527"/>
    <w:rsid w:val="00554090"/>
    <w:rsid w:val="00561412"/>
    <w:rsid w:val="005615CC"/>
    <w:rsid w:val="005650D0"/>
    <w:rsid w:val="00565585"/>
    <w:rsid w:val="00565682"/>
    <w:rsid w:val="00565D36"/>
    <w:rsid w:val="005703CA"/>
    <w:rsid w:val="005720A5"/>
    <w:rsid w:val="005737C6"/>
    <w:rsid w:val="00573A0B"/>
    <w:rsid w:val="00574D64"/>
    <w:rsid w:val="00574E82"/>
    <w:rsid w:val="00581CD1"/>
    <w:rsid w:val="0058227A"/>
    <w:rsid w:val="005864D6"/>
    <w:rsid w:val="00587A01"/>
    <w:rsid w:val="00587A4E"/>
    <w:rsid w:val="00587FA3"/>
    <w:rsid w:val="00590108"/>
    <w:rsid w:val="005913DF"/>
    <w:rsid w:val="00592678"/>
    <w:rsid w:val="00595D01"/>
    <w:rsid w:val="0059771C"/>
    <w:rsid w:val="00597AE1"/>
    <w:rsid w:val="005A459D"/>
    <w:rsid w:val="005A4929"/>
    <w:rsid w:val="005A5861"/>
    <w:rsid w:val="005A5ACC"/>
    <w:rsid w:val="005A6ED7"/>
    <w:rsid w:val="005A7C92"/>
    <w:rsid w:val="005B101C"/>
    <w:rsid w:val="005B2372"/>
    <w:rsid w:val="005B318D"/>
    <w:rsid w:val="005B3A21"/>
    <w:rsid w:val="005B7C0C"/>
    <w:rsid w:val="005C54A7"/>
    <w:rsid w:val="005C5C0B"/>
    <w:rsid w:val="005D5960"/>
    <w:rsid w:val="005E0B0A"/>
    <w:rsid w:val="005E1D43"/>
    <w:rsid w:val="005E3990"/>
    <w:rsid w:val="005E5B37"/>
    <w:rsid w:val="005F0F08"/>
    <w:rsid w:val="005F1E14"/>
    <w:rsid w:val="005F36DE"/>
    <w:rsid w:val="005F3BBE"/>
    <w:rsid w:val="005F4581"/>
    <w:rsid w:val="005F4A55"/>
    <w:rsid w:val="005F5AC6"/>
    <w:rsid w:val="005F5B8B"/>
    <w:rsid w:val="005F5F73"/>
    <w:rsid w:val="005F6E40"/>
    <w:rsid w:val="006007D5"/>
    <w:rsid w:val="00602CDC"/>
    <w:rsid w:val="00602E11"/>
    <w:rsid w:val="006076AA"/>
    <w:rsid w:val="006100AE"/>
    <w:rsid w:val="00610764"/>
    <w:rsid w:val="006122C5"/>
    <w:rsid w:val="00613C14"/>
    <w:rsid w:val="006144FE"/>
    <w:rsid w:val="00617151"/>
    <w:rsid w:val="0062458E"/>
    <w:rsid w:val="006269C8"/>
    <w:rsid w:val="006305D9"/>
    <w:rsid w:val="00630E36"/>
    <w:rsid w:val="00631177"/>
    <w:rsid w:val="00631662"/>
    <w:rsid w:val="00633F17"/>
    <w:rsid w:val="00635A2F"/>
    <w:rsid w:val="00640C95"/>
    <w:rsid w:val="00641A3C"/>
    <w:rsid w:val="00646634"/>
    <w:rsid w:val="006478F1"/>
    <w:rsid w:val="00650F2F"/>
    <w:rsid w:val="00651464"/>
    <w:rsid w:val="006532DF"/>
    <w:rsid w:val="0065361F"/>
    <w:rsid w:val="006627F1"/>
    <w:rsid w:val="00664843"/>
    <w:rsid w:val="006650FE"/>
    <w:rsid w:val="0066611F"/>
    <w:rsid w:val="00670145"/>
    <w:rsid w:val="006705A9"/>
    <w:rsid w:val="006708C8"/>
    <w:rsid w:val="0067172E"/>
    <w:rsid w:val="00673598"/>
    <w:rsid w:val="006740CD"/>
    <w:rsid w:val="00680CF6"/>
    <w:rsid w:val="006810E0"/>
    <w:rsid w:val="00685197"/>
    <w:rsid w:val="00685A22"/>
    <w:rsid w:val="006900EE"/>
    <w:rsid w:val="006920FB"/>
    <w:rsid w:val="00693DA6"/>
    <w:rsid w:val="00697E88"/>
    <w:rsid w:val="006A10C8"/>
    <w:rsid w:val="006A115B"/>
    <w:rsid w:val="006A4037"/>
    <w:rsid w:val="006A40F2"/>
    <w:rsid w:val="006B01CB"/>
    <w:rsid w:val="006B01FC"/>
    <w:rsid w:val="006B296A"/>
    <w:rsid w:val="006B3534"/>
    <w:rsid w:val="006B4EF9"/>
    <w:rsid w:val="006B50C8"/>
    <w:rsid w:val="006B5A34"/>
    <w:rsid w:val="006B6918"/>
    <w:rsid w:val="006C078C"/>
    <w:rsid w:val="006C0CCC"/>
    <w:rsid w:val="006C174C"/>
    <w:rsid w:val="006C466E"/>
    <w:rsid w:val="006C5C9B"/>
    <w:rsid w:val="006C64CE"/>
    <w:rsid w:val="006C7223"/>
    <w:rsid w:val="006C7932"/>
    <w:rsid w:val="006D2140"/>
    <w:rsid w:val="006D397E"/>
    <w:rsid w:val="006D40CC"/>
    <w:rsid w:val="006D4AFE"/>
    <w:rsid w:val="006D526A"/>
    <w:rsid w:val="006D6E35"/>
    <w:rsid w:val="006E2878"/>
    <w:rsid w:val="006E295B"/>
    <w:rsid w:val="006E2CB1"/>
    <w:rsid w:val="006E5AB6"/>
    <w:rsid w:val="006E6E78"/>
    <w:rsid w:val="006F09CE"/>
    <w:rsid w:val="006F2FFA"/>
    <w:rsid w:val="006F333F"/>
    <w:rsid w:val="006F459F"/>
    <w:rsid w:val="006F596F"/>
    <w:rsid w:val="006F5F2A"/>
    <w:rsid w:val="006F684F"/>
    <w:rsid w:val="00701685"/>
    <w:rsid w:val="0070200A"/>
    <w:rsid w:val="00703422"/>
    <w:rsid w:val="00703F86"/>
    <w:rsid w:val="007041A4"/>
    <w:rsid w:val="007043B3"/>
    <w:rsid w:val="00704FF6"/>
    <w:rsid w:val="00710C03"/>
    <w:rsid w:val="00715262"/>
    <w:rsid w:val="00716F4F"/>
    <w:rsid w:val="007205A6"/>
    <w:rsid w:val="00723FF0"/>
    <w:rsid w:val="00725A95"/>
    <w:rsid w:val="007305F8"/>
    <w:rsid w:val="0073198A"/>
    <w:rsid w:val="00732280"/>
    <w:rsid w:val="00732FD6"/>
    <w:rsid w:val="00733779"/>
    <w:rsid w:val="00742DC2"/>
    <w:rsid w:val="00747800"/>
    <w:rsid w:val="0075000A"/>
    <w:rsid w:val="00750BC6"/>
    <w:rsid w:val="007510DA"/>
    <w:rsid w:val="00756089"/>
    <w:rsid w:val="007574AD"/>
    <w:rsid w:val="007614A5"/>
    <w:rsid w:val="00761941"/>
    <w:rsid w:val="007659D3"/>
    <w:rsid w:val="00766FF1"/>
    <w:rsid w:val="007709BD"/>
    <w:rsid w:val="00770F7D"/>
    <w:rsid w:val="00771485"/>
    <w:rsid w:val="00771D0F"/>
    <w:rsid w:val="00772EEF"/>
    <w:rsid w:val="0077603D"/>
    <w:rsid w:val="0077677B"/>
    <w:rsid w:val="00776E48"/>
    <w:rsid w:val="00777C3C"/>
    <w:rsid w:val="00781726"/>
    <w:rsid w:val="00782404"/>
    <w:rsid w:val="00784D88"/>
    <w:rsid w:val="007864DA"/>
    <w:rsid w:val="00787D24"/>
    <w:rsid w:val="00793E9E"/>
    <w:rsid w:val="0079568F"/>
    <w:rsid w:val="00797A5C"/>
    <w:rsid w:val="007A347E"/>
    <w:rsid w:val="007A36A0"/>
    <w:rsid w:val="007A3EF7"/>
    <w:rsid w:val="007A6E5A"/>
    <w:rsid w:val="007A7885"/>
    <w:rsid w:val="007B0589"/>
    <w:rsid w:val="007B06BA"/>
    <w:rsid w:val="007B4798"/>
    <w:rsid w:val="007B502F"/>
    <w:rsid w:val="007B5AA8"/>
    <w:rsid w:val="007B6922"/>
    <w:rsid w:val="007B74B4"/>
    <w:rsid w:val="007C2278"/>
    <w:rsid w:val="007C2629"/>
    <w:rsid w:val="007C2DC5"/>
    <w:rsid w:val="007C3BD8"/>
    <w:rsid w:val="007C4BBD"/>
    <w:rsid w:val="007C52E7"/>
    <w:rsid w:val="007D0F1E"/>
    <w:rsid w:val="007D1779"/>
    <w:rsid w:val="007D3066"/>
    <w:rsid w:val="007D3B5A"/>
    <w:rsid w:val="007D5746"/>
    <w:rsid w:val="007D7F2B"/>
    <w:rsid w:val="007E1017"/>
    <w:rsid w:val="007E10A3"/>
    <w:rsid w:val="007E19C1"/>
    <w:rsid w:val="007E31F2"/>
    <w:rsid w:val="007E34B7"/>
    <w:rsid w:val="007E42D7"/>
    <w:rsid w:val="007E55D6"/>
    <w:rsid w:val="007E7BC3"/>
    <w:rsid w:val="007F130E"/>
    <w:rsid w:val="007F19A7"/>
    <w:rsid w:val="007F218B"/>
    <w:rsid w:val="007F572F"/>
    <w:rsid w:val="00800BE7"/>
    <w:rsid w:val="00802BE3"/>
    <w:rsid w:val="00803E2B"/>
    <w:rsid w:val="00803F96"/>
    <w:rsid w:val="00806933"/>
    <w:rsid w:val="00807227"/>
    <w:rsid w:val="008106F7"/>
    <w:rsid w:val="00812DBD"/>
    <w:rsid w:val="00813212"/>
    <w:rsid w:val="00813934"/>
    <w:rsid w:val="008143B9"/>
    <w:rsid w:val="0081614E"/>
    <w:rsid w:val="00817ABC"/>
    <w:rsid w:val="008214CE"/>
    <w:rsid w:val="00823328"/>
    <w:rsid w:val="00823B46"/>
    <w:rsid w:val="008255C5"/>
    <w:rsid w:val="00826310"/>
    <w:rsid w:val="00830C4B"/>
    <w:rsid w:val="00831A23"/>
    <w:rsid w:val="008335C0"/>
    <w:rsid w:val="00833655"/>
    <w:rsid w:val="00833D44"/>
    <w:rsid w:val="00835AA4"/>
    <w:rsid w:val="00836B52"/>
    <w:rsid w:val="008379A0"/>
    <w:rsid w:val="00843380"/>
    <w:rsid w:val="00844B6B"/>
    <w:rsid w:val="0084645C"/>
    <w:rsid w:val="00846E08"/>
    <w:rsid w:val="00851A69"/>
    <w:rsid w:val="00852071"/>
    <w:rsid w:val="008554F9"/>
    <w:rsid w:val="00856CD3"/>
    <w:rsid w:val="00860942"/>
    <w:rsid w:val="008615D0"/>
    <w:rsid w:val="00862869"/>
    <w:rsid w:val="00862E99"/>
    <w:rsid w:val="0086434B"/>
    <w:rsid w:val="008644A6"/>
    <w:rsid w:val="00867953"/>
    <w:rsid w:val="0087004B"/>
    <w:rsid w:val="008702BB"/>
    <w:rsid w:val="00871759"/>
    <w:rsid w:val="008732F9"/>
    <w:rsid w:val="0087340B"/>
    <w:rsid w:val="00875D88"/>
    <w:rsid w:val="008848E4"/>
    <w:rsid w:val="00885F46"/>
    <w:rsid w:val="008872DC"/>
    <w:rsid w:val="008900A7"/>
    <w:rsid w:val="00890C99"/>
    <w:rsid w:val="008947C0"/>
    <w:rsid w:val="008954CD"/>
    <w:rsid w:val="00897955"/>
    <w:rsid w:val="008A034A"/>
    <w:rsid w:val="008A04B5"/>
    <w:rsid w:val="008A1176"/>
    <w:rsid w:val="008A213E"/>
    <w:rsid w:val="008A46AE"/>
    <w:rsid w:val="008A4DC3"/>
    <w:rsid w:val="008A601B"/>
    <w:rsid w:val="008A7543"/>
    <w:rsid w:val="008A78FF"/>
    <w:rsid w:val="008A7D69"/>
    <w:rsid w:val="008B2A37"/>
    <w:rsid w:val="008B5450"/>
    <w:rsid w:val="008C0276"/>
    <w:rsid w:val="008C4A11"/>
    <w:rsid w:val="008C5F8D"/>
    <w:rsid w:val="008C6635"/>
    <w:rsid w:val="008C69AF"/>
    <w:rsid w:val="008D0C67"/>
    <w:rsid w:val="008D0EDC"/>
    <w:rsid w:val="008D1086"/>
    <w:rsid w:val="008D30B5"/>
    <w:rsid w:val="008D3C4F"/>
    <w:rsid w:val="008D6620"/>
    <w:rsid w:val="008D6A1A"/>
    <w:rsid w:val="008D74E1"/>
    <w:rsid w:val="008E20B7"/>
    <w:rsid w:val="008E6C1E"/>
    <w:rsid w:val="008F1E2D"/>
    <w:rsid w:val="008F454C"/>
    <w:rsid w:val="008F6B61"/>
    <w:rsid w:val="00900F21"/>
    <w:rsid w:val="0090204C"/>
    <w:rsid w:val="00903C33"/>
    <w:rsid w:val="00903DC4"/>
    <w:rsid w:val="009055BB"/>
    <w:rsid w:val="00911AB5"/>
    <w:rsid w:val="00912B84"/>
    <w:rsid w:val="00912C5F"/>
    <w:rsid w:val="00916565"/>
    <w:rsid w:val="0091688E"/>
    <w:rsid w:val="00917097"/>
    <w:rsid w:val="00917B37"/>
    <w:rsid w:val="009208C2"/>
    <w:rsid w:val="00921F8A"/>
    <w:rsid w:val="009234F3"/>
    <w:rsid w:val="00924A99"/>
    <w:rsid w:val="009266A1"/>
    <w:rsid w:val="00933B8D"/>
    <w:rsid w:val="00934688"/>
    <w:rsid w:val="00936354"/>
    <w:rsid w:val="00940BBA"/>
    <w:rsid w:val="00941671"/>
    <w:rsid w:val="009417B1"/>
    <w:rsid w:val="009440E7"/>
    <w:rsid w:val="00944550"/>
    <w:rsid w:val="009456C3"/>
    <w:rsid w:val="0094668E"/>
    <w:rsid w:val="00946748"/>
    <w:rsid w:val="00946E76"/>
    <w:rsid w:val="009476DA"/>
    <w:rsid w:val="00952E01"/>
    <w:rsid w:val="00953F67"/>
    <w:rsid w:val="009552E2"/>
    <w:rsid w:val="00960847"/>
    <w:rsid w:val="00960D5C"/>
    <w:rsid w:val="0096253A"/>
    <w:rsid w:val="0096276E"/>
    <w:rsid w:val="00964E00"/>
    <w:rsid w:val="00965A70"/>
    <w:rsid w:val="009666C2"/>
    <w:rsid w:val="00966808"/>
    <w:rsid w:val="009708C4"/>
    <w:rsid w:val="009741F2"/>
    <w:rsid w:val="00977C16"/>
    <w:rsid w:val="009811B4"/>
    <w:rsid w:val="00981B4E"/>
    <w:rsid w:val="00981E3A"/>
    <w:rsid w:val="009849F4"/>
    <w:rsid w:val="00984DA3"/>
    <w:rsid w:val="00986D7B"/>
    <w:rsid w:val="00994DD4"/>
    <w:rsid w:val="00995036"/>
    <w:rsid w:val="009962E8"/>
    <w:rsid w:val="00997165"/>
    <w:rsid w:val="0099721D"/>
    <w:rsid w:val="009A086E"/>
    <w:rsid w:val="009A2467"/>
    <w:rsid w:val="009A3E09"/>
    <w:rsid w:val="009A5CC3"/>
    <w:rsid w:val="009A64D6"/>
    <w:rsid w:val="009B1F33"/>
    <w:rsid w:val="009B2C5E"/>
    <w:rsid w:val="009B3A0E"/>
    <w:rsid w:val="009B48D5"/>
    <w:rsid w:val="009B63F7"/>
    <w:rsid w:val="009B6CF4"/>
    <w:rsid w:val="009B7643"/>
    <w:rsid w:val="009B7C9B"/>
    <w:rsid w:val="009C08D6"/>
    <w:rsid w:val="009C0CEC"/>
    <w:rsid w:val="009C5584"/>
    <w:rsid w:val="009C6071"/>
    <w:rsid w:val="009C7995"/>
    <w:rsid w:val="009D02EE"/>
    <w:rsid w:val="009D179C"/>
    <w:rsid w:val="009D2886"/>
    <w:rsid w:val="009D408C"/>
    <w:rsid w:val="009D46D3"/>
    <w:rsid w:val="009E355C"/>
    <w:rsid w:val="009E4F31"/>
    <w:rsid w:val="009E62A9"/>
    <w:rsid w:val="009F162D"/>
    <w:rsid w:val="009F1958"/>
    <w:rsid w:val="009F3F5D"/>
    <w:rsid w:val="009F40AF"/>
    <w:rsid w:val="00A00955"/>
    <w:rsid w:val="00A02FC8"/>
    <w:rsid w:val="00A0351C"/>
    <w:rsid w:val="00A06A52"/>
    <w:rsid w:val="00A10ED0"/>
    <w:rsid w:val="00A132A2"/>
    <w:rsid w:val="00A14414"/>
    <w:rsid w:val="00A215D7"/>
    <w:rsid w:val="00A21B36"/>
    <w:rsid w:val="00A221C6"/>
    <w:rsid w:val="00A2260D"/>
    <w:rsid w:val="00A22D76"/>
    <w:rsid w:val="00A22E3F"/>
    <w:rsid w:val="00A2381B"/>
    <w:rsid w:val="00A25CEC"/>
    <w:rsid w:val="00A261C4"/>
    <w:rsid w:val="00A26626"/>
    <w:rsid w:val="00A343E5"/>
    <w:rsid w:val="00A3441C"/>
    <w:rsid w:val="00A35770"/>
    <w:rsid w:val="00A36359"/>
    <w:rsid w:val="00A40F16"/>
    <w:rsid w:val="00A43AAE"/>
    <w:rsid w:val="00A448B1"/>
    <w:rsid w:val="00A45797"/>
    <w:rsid w:val="00A459C0"/>
    <w:rsid w:val="00A45B61"/>
    <w:rsid w:val="00A46F61"/>
    <w:rsid w:val="00A52418"/>
    <w:rsid w:val="00A529D8"/>
    <w:rsid w:val="00A60BB3"/>
    <w:rsid w:val="00A63DA2"/>
    <w:rsid w:val="00A6493D"/>
    <w:rsid w:val="00A65E49"/>
    <w:rsid w:val="00A6666A"/>
    <w:rsid w:val="00A71F03"/>
    <w:rsid w:val="00A75742"/>
    <w:rsid w:val="00A766F4"/>
    <w:rsid w:val="00A7733A"/>
    <w:rsid w:val="00A828C7"/>
    <w:rsid w:val="00A8504C"/>
    <w:rsid w:val="00A85076"/>
    <w:rsid w:val="00A85954"/>
    <w:rsid w:val="00A87D91"/>
    <w:rsid w:val="00A9168A"/>
    <w:rsid w:val="00A92016"/>
    <w:rsid w:val="00A94F8F"/>
    <w:rsid w:val="00A9691F"/>
    <w:rsid w:val="00A972FD"/>
    <w:rsid w:val="00AA1A02"/>
    <w:rsid w:val="00AA29A1"/>
    <w:rsid w:val="00AA2CDE"/>
    <w:rsid w:val="00AA31EE"/>
    <w:rsid w:val="00AA70F9"/>
    <w:rsid w:val="00AB0135"/>
    <w:rsid w:val="00AB0BD8"/>
    <w:rsid w:val="00AB2AED"/>
    <w:rsid w:val="00AB2DF1"/>
    <w:rsid w:val="00AB3C58"/>
    <w:rsid w:val="00AB5577"/>
    <w:rsid w:val="00AC2052"/>
    <w:rsid w:val="00AC572F"/>
    <w:rsid w:val="00AC62BE"/>
    <w:rsid w:val="00AC70DC"/>
    <w:rsid w:val="00AD2E30"/>
    <w:rsid w:val="00AD5B9C"/>
    <w:rsid w:val="00AD65E0"/>
    <w:rsid w:val="00AE4497"/>
    <w:rsid w:val="00AE5F8D"/>
    <w:rsid w:val="00AF16C2"/>
    <w:rsid w:val="00AF5E81"/>
    <w:rsid w:val="00AF63A0"/>
    <w:rsid w:val="00B01057"/>
    <w:rsid w:val="00B01D27"/>
    <w:rsid w:val="00B02798"/>
    <w:rsid w:val="00B0384B"/>
    <w:rsid w:val="00B061E4"/>
    <w:rsid w:val="00B07276"/>
    <w:rsid w:val="00B07366"/>
    <w:rsid w:val="00B11B95"/>
    <w:rsid w:val="00B13237"/>
    <w:rsid w:val="00B140F3"/>
    <w:rsid w:val="00B15C90"/>
    <w:rsid w:val="00B164AA"/>
    <w:rsid w:val="00B17369"/>
    <w:rsid w:val="00B17F3E"/>
    <w:rsid w:val="00B22BBF"/>
    <w:rsid w:val="00B23BCF"/>
    <w:rsid w:val="00B23D34"/>
    <w:rsid w:val="00B269C1"/>
    <w:rsid w:val="00B30E98"/>
    <w:rsid w:val="00B31F87"/>
    <w:rsid w:val="00B33760"/>
    <w:rsid w:val="00B33F6A"/>
    <w:rsid w:val="00B35371"/>
    <w:rsid w:val="00B41F67"/>
    <w:rsid w:val="00B42C83"/>
    <w:rsid w:val="00B43A74"/>
    <w:rsid w:val="00B50C29"/>
    <w:rsid w:val="00B513BE"/>
    <w:rsid w:val="00B51980"/>
    <w:rsid w:val="00B52137"/>
    <w:rsid w:val="00B5350C"/>
    <w:rsid w:val="00B54449"/>
    <w:rsid w:val="00B569EC"/>
    <w:rsid w:val="00B61691"/>
    <w:rsid w:val="00B64A62"/>
    <w:rsid w:val="00B67239"/>
    <w:rsid w:val="00B67819"/>
    <w:rsid w:val="00B70B54"/>
    <w:rsid w:val="00B71AA1"/>
    <w:rsid w:val="00B754FF"/>
    <w:rsid w:val="00B77DC5"/>
    <w:rsid w:val="00B77FD9"/>
    <w:rsid w:val="00B803ED"/>
    <w:rsid w:val="00B81937"/>
    <w:rsid w:val="00B8209F"/>
    <w:rsid w:val="00B822F4"/>
    <w:rsid w:val="00B83043"/>
    <w:rsid w:val="00B86D4F"/>
    <w:rsid w:val="00B8755C"/>
    <w:rsid w:val="00B934BA"/>
    <w:rsid w:val="00B93E13"/>
    <w:rsid w:val="00B976F9"/>
    <w:rsid w:val="00BA0B8C"/>
    <w:rsid w:val="00BA66DD"/>
    <w:rsid w:val="00BB006F"/>
    <w:rsid w:val="00BB250D"/>
    <w:rsid w:val="00BB2A99"/>
    <w:rsid w:val="00BB3375"/>
    <w:rsid w:val="00BB33CE"/>
    <w:rsid w:val="00BB4507"/>
    <w:rsid w:val="00BC1CA1"/>
    <w:rsid w:val="00BC3186"/>
    <w:rsid w:val="00BC6993"/>
    <w:rsid w:val="00BC7781"/>
    <w:rsid w:val="00BD09FB"/>
    <w:rsid w:val="00BD140A"/>
    <w:rsid w:val="00BD462F"/>
    <w:rsid w:val="00BD5803"/>
    <w:rsid w:val="00BD7F7A"/>
    <w:rsid w:val="00BE4E40"/>
    <w:rsid w:val="00BE4F62"/>
    <w:rsid w:val="00BF310E"/>
    <w:rsid w:val="00BF3C08"/>
    <w:rsid w:val="00BF6035"/>
    <w:rsid w:val="00C02DB0"/>
    <w:rsid w:val="00C04A19"/>
    <w:rsid w:val="00C10A6B"/>
    <w:rsid w:val="00C10CE2"/>
    <w:rsid w:val="00C12DD5"/>
    <w:rsid w:val="00C13AFD"/>
    <w:rsid w:val="00C13E3C"/>
    <w:rsid w:val="00C149A8"/>
    <w:rsid w:val="00C15C11"/>
    <w:rsid w:val="00C16CF7"/>
    <w:rsid w:val="00C16D91"/>
    <w:rsid w:val="00C22F54"/>
    <w:rsid w:val="00C24ABA"/>
    <w:rsid w:val="00C25719"/>
    <w:rsid w:val="00C26B97"/>
    <w:rsid w:val="00C27CEF"/>
    <w:rsid w:val="00C30F9D"/>
    <w:rsid w:val="00C33C6B"/>
    <w:rsid w:val="00C34EAD"/>
    <w:rsid w:val="00C366A6"/>
    <w:rsid w:val="00C367B3"/>
    <w:rsid w:val="00C36D74"/>
    <w:rsid w:val="00C42E6E"/>
    <w:rsid w:val="00C46F06"/>
    <w:rsid w:val="00C5660F"/>
    <w:rsid w:val="00C56B75"/>
    <w:rsid w:val="00C579D8"/>
    <w:rsid w:val="00C61E81"/>
    <w:rsid w:val="00C6518A"/>
    <w:rsid w:val="00C71291"/>
    <w:rsid w:val="00C744BB"/>
    <w:rsid w:val="00C74745"/>
    <w:rsid w:val="00C74842"/>
    <w:rsid w:val="00C76909"/>
    <w:rsid w:val="00C76BE7"/>
    <w:rsid w:val="00C76F31"/>
    <w:rsid w:val="00C80CFA"/>
    <w:rsid w:val="00C83FB5"/>
    <w:rsid w:val="00C84F37"/>
    <w:rsid w:val="00C9238A"/>
    <w:rsid w:val="00C935C2"/>
    <w:rsid w:val="00C938FF"/>
    <w:rsid w:val="00C9685E"/>
    <w:rsid w:val="00CA00CC"/>
    <w:rsid w:val="00CA0CF9"/>
    <w:rsid w:val="00CA27E0"/>
    <w:rsid w:val="00CA4890"/>
    <w:rsid w:val="00CB0455"/>
    <w:rsid w:val="00CB3192"/>
    <w:rsid w:val="00CB3290"/>
    <w:rsid w:val="00CB6D29"/>
    <w:rsid w:val="00CB75AE"/>
    <w:rsid w:val="00CC4697"/>
    <w:rsid w:val="00CC491D"/>
    <w:rsid w:val="00CC5E48"/>
    <w:rsid w:val="00CC6067"/>
    <w:rsid w:val="00CC69F1"/>
    <w:rsid w:val="00CD1B3F"/>
    <w:rsid w:val="00CD5C0D"/>
    <w:rsid w:val="00CD5DD8"/>
    <w:rsid w:val="00CD7102"/>
    <w:rsid w:val="00CE169A"/>
    <w:rsid w:val="00CE2E88"/>
    <w:rsid w:val="00CE5B72"/>
    <w:rsid w:val="00CE75F4"/>
    <w:rsid w:val="00CF29AB"/>
    <w:rsid w:val="00CF3F3F"/>
    <w:rsid w:val="00CF5E6C"/>
    <w:rsid w:val="00D002FC"/>
    <w:rsid w:val="00D057D7"/>
    <w:rsid w:val="00D059B4"/>
    <w:rsid w:val="00D061D6"/>
    <w:rsid w:val="00D063CE"/>
    <w:rsid w:val="00D073A4"/>
    <w:rsid w:val="00D129BA"/>
    <w:rsid w:val="00D14531"/>
    <w:rsid w:val="00D14956"/>
    <w:rsid w:val="00D15A16"/>
    <w:rsid w:val="00D17F05"/>
    <w:rsid w:val="00D20578"/>
    <w:rsid w:val="00D20A31"/>
    <w:rsid w:val="00D20BCC"/>
    <w:rsid w:val="00D2437C"/>
    <w:rsid w:val="00D256EA"/>
    <w:rsid w:val="00D261F7"/>
    <w:rsid w:val="00D26315"/>
    <w:rsid w:val="00D26372"/>
    <w:rsid w:val="00D26757"/>
    <w:rsid w:val="00D277DC"/>
    <w:rsid w:val="00D31044"/>
    <w:rsid w:val="00D36575"/>
    <w:rsid w:val="00D3777B"/>
    <w:rsid w:val="00D402CA"/>
    <w:rsid w:val="00D4138C"/>
    <w:rsid w:val="00D44A69"/>
    <w:rsid w:val="00D4787B"/>
    <w:rsid w:val="00D47EF0"/>
    <w:rsid w:val="00D53DD5"/>
    <w:rsid w:val="00D53FAF"/>
    <w:rsid w:val="00D54A17"/>
    <w:rsid w:val="00D54D37"/>
    <w:rsid w:val="00D559C0"/>
    <w:rsid w:val="00D60CD7"/>
    <w:rsid w:val="00D61E82"/>
    <w:rsid w:val="00D62563"/>
    <w:rsid w:val="00D6328D"/>
    <w:rsid w:val="00D63556"/>
    <w:rsid w:val="00D63FC5"/>
    <w:rsid w:val="00D6598E"/>
    <w:rsid w:val="00D65A4D"/>
    <w:rsid w:val="00D660FC"/>
    <w:rsid w:val="00D669AB"/>
    <w:rsid w:val="00D6795B"/>
    <w:rsid w:val="00D70CC3"/>
    <w:rsid w:val="00D756AA"/>
    <w:rsid w:val="00D76579"/>
    <w:rsid w:val="00D802DC"/>
    <w:rsid w:val="00D804BB"/>
    <w:rsid w:val="00D81CFE"/>
    <w:rsid w:val="00D82C81"/>
    <w:rsid w:val="00D85DED"/>
    <w:rsid w:val="00D86AD3"/>
    <w:rsid w:val="00D916CA"/>
    <w:rsid w:val="00D91F98"/>
    <w:rsid w:val="00D92B10"/>
    <w:rsid w:val="00D94586"/>
    <w:rsid w:val="00D94783"/>
    <w:rsid w:val="00D95DF9"/>
    <w:rsid w:val="00D96E1C"/>
    <w:rsid w:val="00DA0573"/>
    <w:rsid w:val="00DA24D0"/>
    <w:rsid w:val="00DA6793"/>
    <w:rsid w:val="00DB557B"/>
    <w:rsid w:val="00DC14CD"/>
    <w:rsid w:val="00DC203B"/>
    <w:rsid w:val="00DC455B"/>
    <w:rsid w:val="00DC601A"/>
    <w:rsid w:val="00DC789F"/>
    <w:rsid w:val="00DD06C2"/>
    <w:rsid w:val="00DD4BFE"/>
    <w:rsid w:val="00DD54FA"/>
    <w:rsid w:val="00DE2A63"/>
    <w:rsid w:val="00DE2F80"/>
    <w:rsid w:val="00DE35BD"/>
    <w:rsid w:val="00DE3D6C"/>
    <w:rsid w:val="00DE48BB"/>
    <w:rsid w:val="00DE5F44"/>
    <w:rsid w:val="00DE6C88"/>
    <w:rsid w:val="00DE755E"/>
    <w:rsid w:val="00DE7DFB"/>
    <w:rsid w:val="00DF20A1"/>
    <w:rsid w:val="00DF4B78"/>
    <w:rsid w:val="00DF5637"/>
    <w:rsid w:val="00DF5696"/>
    <w:rsid w:val="00DF6AB8"/>
    <w:rsid w:val="00DF7E32"/>
    <w:rsid w:val="00E00F9F"/>
    <w:rsid w:val="00E03D0E"/>
    <w:rsid w:val="00E0497E"/>
    <w:rsid w:val="00E0537A"/>
    <w:rsid w:val="00E06BB4"/>
    <w:rsid w:val="00E1291D"/>
    <w:rsid w:val="00E16243"/>
    <w:rsid w:val="00E174C6"/>
    <w:rsid w:val="00E20015"/>
    <w:rsid w:val="00E20773"/>
    <w:rsid w:val="00E20F2E"/>
    <w:rsid w:val="00E21D5A"/>
    <w:rsid w:val="00E23565"/>
    <w:rsid w:val="00E24247"/>
    <w:rsid w:val="00E25C1F"/>
    <w:rsid w:val="00E26CB4"/>
    <w:rsid w:val="00E277BC"/>
    <w:rsid w:val="00E30434"/>
    <w:rsid w:val="00E36D3C"/>
    <w:rsid w:val="00E37393"/>
    <w:rsid w:val="00E42201"/>
    <w:rsid w:val="00E44313"/>
    <w:rsid w:val="00E44F6C"/>
    <w:rsid w:val="00E47291"/>
    <w:rsid w:val="00E5030B"/>
    <w:rsid w:val="00E53FE6"/>
    <w:rsid w:val="00E6138B"/>
    <w:rsid w:val="00E63C66"/>
    <w:rsid w:val="00E6696F"/>
    <w:rsid w:val="00E66AE8"/>
    <w:rsid w:val="00E67A55"/>
    <w:rsid w:val="00E7217F"/>
    <w:rsid w:val="00E721DD"/>
    <w:rsid w:val="00E7342C"/>
    <w:rsid w:val="00E759A7"/>
    <w:rsid w:val="00E765C8"/>
    <w:rsid w:val="00E7697D"/>
    <w:rsid w:val="00E77880"/>
    <w:rsid w:val="00E80A6C"/>
    <w:rsid w:val="00E80DE1"/>
    <w:rsid w:val="00E81451"/>
    <w:rsid w:val="00E83150"/>
    <w:rsid w:val="00E85916"/>
    <w:rsid w:val="00E91098"/>
    <w:rsid w:val="00E923AD"/>
    <w:rsid w:val="00E924A5"/>
    <w:rsid w:val="00E93ECB"/>
    <w:rsid w:val="00E94546"/>
    <w:rsid w:val="00EA1E1C"/>
    <w:rsid w:val="00EA3F16"/>
    <w:rsid w:val="00EA4298"/>
    <w:rsid w:val="00EA7A7F"/>
    <w:rsid w:val="00EA7A9B"/>
    <w:rsid w:val="00EB0AD5"/>
    <w:rsid w:val="00EB0AF7"/>
    <w:rsid w:val="00EB0B71"/>
    <w:rsid w:val="00EB1B18"/>
    <w:rsid w:val="00EB1C40"/>
    <w:rsid w:val="00EB4591"/>
    <w:rsid w:val="00EC18BF"/>
    <w:rsid w:val="00EC2992"/>
    <w:rsid w:val="00EC2DC2"/>
    <w:rsid w:val="00EC3156"/>
    <w:rsid w:val="00EC458E"/>
    <w:rsid w:val="00EC6956"/>
    <w:rsid w:val="00EC6D64"/>
    <w:rsid w:val="00EC775B"/>
    <w:rsid w:val="00EC7E2E"/>
    <w:rsid w:val="00ED0AC1"/>
    <w:rsid w:val="00ED1489"/>
    <w:rsid w:val="00ED376B"/>
    <w:rsid w:val="00ED3CB7"/>
    <w:rsid w:val="00ED65A0"/>
    <w:rsid w:val="00ED7432"/>
    <w:rsid w:val="00ED7525"/>
    <w:rsid w:val="00EE126D"/>
    <w:rsid w:val="00EE1E71"/>
    <w:rsid w:val="00EE20B3"/>
    <w:rsid w:val="00EE3FAD"/>
    <w:rsid w:val="00EF4D3F"/>
    <w:rsid w:val="00EF5566"/>
    <w:rsid w:val="00EF6F88"/>
    <w:rsid w:val="00EF7440"/>
    <w:rsid w:val="00EF79BF"/>
    <w:rsid w:val="00EF7F7C"/>
    <w:rsid w:val="00F02B27"/>
    <w:rsid w:val="00F05E92"/>
    <w:rsid w:val="00F063B6"/>
    <w:rsid w:val="00F07347"/>
    <w:rsid w:val="00F1252B"/>
    <w:rsid w:val="00F128F1"/>
    <w:rsid w:val="00F146EB"/>
    <w:rsid w:val="00F1592D"/>
    <w:rsid w:val="00F15DE1"/>
    <w:rsid w:val="00F1676F"/>
    <w:rsid w:val="00F16B1E"/>
    <w:rsid w:val="00F20FF7"/>
    <w:rsid w:val="00F21A27"/>
    <w:rsid w:val="00F230B3"/>
    <w:rsid w:val="00F24187"/>
    <w:rsid w:val="00F25934"/>
    <w:rsid w:val="00F267A0"/>
    <w:rsid w:val="00F30A62"/>
    <w:rsid w:val="00F32BAD"/>
    <w:rsid w:val="00F338F4"/>
    <w:rsid w:val="00F36465"/>
    <w:rsid w:val="00F3660D"/>
    <w:rsid w:val="00F3716E"/>
    <w:rsid w:val="00F3738F"/>
    <w:rsid w:val="00F3740D"/>
    <w:rsid w:val="00F40BBD"/>
    <w:rsid w:val="00F4436B"/>
    <w:rsid w:val="00F5508F"/>
    <w:rsid w:val="00F55263"/>
    <w:rsid w:val="00F5653E"/>
    <w:rsid w:val="00F57663"/>
    <w:rsid w:val="00F57C29"/>
    <w:rsid w:val="00F64105"/>
    <w:rsid w:val="00F6634D"/>
    <w:rsid w:val="00F7128F"/>
    <w:rsid w:val="00F72254"/>
    <w:rsid w:val="00F73821"/>
    <w:rsid w:val="00F73CB3"/>
    <w:rsid w:val="00F740A4"/>
    <w:rsid w:val="00F74EE4"/>
    <w:rsid w:val="00F77907"/>
    <w:rsid w:val="00F801B3"/>
    <w:rsid w:val="00F803E6"/>
    <w:rsid w:val="00F817C2"/>
    <w:rsid w:val="00F83AC1"/>
    <w:rsid w:val="00F840B2"/>
    <w:rsid w:val="00F85501"/>
    <w:rsid w:val="00F8560D"/>
    <w:rsid w:val="00F903CB"/>
    <w:rsid w:val="00F92C2A"/>
    <w:rsid w:val="00F94E36"/>
    <w:rsid w:val="00F952A8"/>
    <w:rsid w:val="00F97B70"/>
    <w:rsid w:val="00FA10EC"/>
    <w:rsid w:val="00FA151B"/>
    <w:rsid w:val="00FA2E6B"/>
    <w:rsid w:val="00FA2ED3"/>
    <w:rsid w:val="00FA420B"/>
    <w:rsid w:val="00FA6C6E"/>
    <w:rsid w:val="00FA7A48"/>
    <w:rsid w:val="00FB1815"/>
    <w:rsid w:val="00FB481E"/>
    <w:rsid w:val="00FB53E3"/>
    <w:rsid w:val="00FB6404"/>
    <w:rsid w:val="00FB6DDC"/>
    <w:rsid w:val="00FB7482"/>
    <w:rsid w:val="00FC06BB"/>
    <w:rsid w:val="00FC24A0"/>
    <w:rsid w:val="00FC35AA"/>
    <w:rsid w:val="00FC519E"/>
    <w:rsid w:val="00FC724E"/>
    <w:rsid w:val="00FC7CF8"/>
    <w:rsid w:val="00FD059E"/>
    <w:rsid w:val="00FD2466"/>
    <w:rsid w:val="00FD42D6"/>
    <w:rsid w:val="00FD4A8C"/>
    <w:rsid w:val="00FD537F"/>
    <w:rsid w:val="00FD7A2C"/>
    <w:rsid w:val="00FE1065"/>
    <w:rsid w:val="00FE1F8F"/>
    <w:rsid w:val="00FF2A7E"/>
    <w:rsid w:val="00FF7BEB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3647B"/>
  <w15:docId w15:val="{01A93D89-3C42-4FF2-8ADF-0FDEB9A7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paragraph" w:customStyle="1" w:styleId="Texte">
    <w:name w:val="Texte"/>
    <w:basedOn w:val="Normal"/>
    <w:next w:val="Normal"/>
    <w:uiPriority w:val="1"/>
    <w:qFormat/>
    <w:rsid w:val="00010EED"/>
    <w:pPr>
      <w:spacing w:after="120" w:line="240" w:lineRule="auto"/>
      <w:jc w:val="center"/>
    </w:pPr>
    <w:rPr>
      <w:rFonts w:eastAsia="Franklin Gothic Book" w:cs="Times New Roman"/>
      <w:color w:val="000000"/>
      <w:szCs w:val="24"/>
    </w:rPr>
  </w:style>
  <w:style w:type="paragraph" w:customStyle="1" w:styleId="Texteengras">
    <w:name w:val="Texte en gras"/>
    <w:basedOn w:val="Texte"/>
    <w:uiPriority w:val="2"/>
    <w:qFormat/>
    <w:rsid w:val="00010EED"/>
    <w:pPr>
      <w:jc w:val="left"/>
    </w:pPr>
    <w:rPr>
      <w:b/>
      <w:bCs/>
      <w:color w:val="000000" w:themeColor="text1"/>
      <w:sz w:val="24"/>
    </w:rPr>
  </w:style>
  <w:style w:type="paragraph" w:customStyle="1" w:styleId="Texteengrasbleu">
    <w:name w:val="Texte en gras bleu"/>
    <w:basedOn w:val="Normal"/>
    <w:uiPriority w:val="4"/>
    <w:qFormat/>
    <w:rsid w:val="00010EED"/>
    <w:pPr>
      <w:spacing w:after="120" w:line="240" w:lineRule="auto"/>
      <w:jc w:val="center"/>
    </w:pPr>
    <w:rPr>
      <w:rFonts w:eastAsia="Franklin Gothic Book" w:cs="Times New Roman"/>
      <w:b/>
      <w:bCs/>
      <w:color w:val="373545" w:themeColor="text2"/>
      <w:sz w:val="24"/>
      <w:szCs w:val="24"/>
    </w:rPr>
  </w:style>
  <w:style w:type="paragraph" w:styleId="Rvision">
    <w:name w:val="Revision"/>
    <w:hidden/>
    <w:uiPriority w:val="99"/>
    <w:semiHidden/>
    <w:rsid w:val="00CA48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5143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594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c6123e-9aba-4f02-a299-246f9ca0f0a0">
      <Terms xmlns="http://schemas.microsoft.com/office/infopath/2007/PartnerControls"/>
    </lcf76f155ced4ddcb4097134ff3c332f>
    <TaxCatchAll xmlns="e78aecc1-1ca4-435d-8e43-f40dcb8370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6F9D14A933A4F90CD4959770E2E32" ma:contentTypeVersion="14" ma:contentTypeDescription="Crée un document." ma:contentTypeScope="" ma:versionID="2543c35a0de17b40276499216a7722de">
  <xsd:schema xmlns:xsd="http://www.w3.org/2001/XMLSchema" xmlns:xs="http://www.w3.org/2001/XMLSchema" xmlns:p="http://schemas.microsoft.com/office/2006/metadata/properties" xmlns:ns2="88c6123e-9aba-4f02-a299-246f9ca0f0a0" xmlns:ns3="e78aecc1-1ca4-435d-8e43-f40dcb8370ab" targetNamespace="http://schemas.microsoft.com/office/2006/metadata/properties" ma:root="true" ma:fieldsID="b04fb04ffd3a59fc0e2a23e862cbc4b8" ns2:_="" ns3:_="">
    <xsd:import namespace="88c6123e-9aba-4f02-a299-246f9ca0f0a0"/>
    <xsd:import namespace="e78aecc1-1ca4-435d-8e43-f40dcb837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6123e-9aba-4f02-a299-246f9ca0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dacceace-bb6b-4517-baa2-204bb1e66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aecc1-1ca4-435d-8e43-f40dcb8370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2c607f-2f0b-4c35-8d31-3469979656e0}" ma:internalName="TaxCatchAll" ma:showField="CatchAllData" ma:web="e78aecc1-1ca4-435d-8e43-f40dcb837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CF0D4-1780-47BE-8AC8-0042E25D49FB}">
  <ds:schemaRefs>
    <ds:schemaRef ds:uri="http://schemas.microsoft.com/office/2006/metadata/properties"/>
    <ds:schemaRef ds:uri="http://schemas.microsoft.com/office/infopath/2007/PartnerControls"/>
    <ds:schemaRef ds:uri="88c6123e-9aba-4f02-a299-246f9ca0f0a0"/>
    <ds:schemaRef ds:uri="e78aecc1-1ca4-435d-8e43-f40dcb8370ab"/>
  </ds:schemaRefs>
</ds:datastoreItem>
</file>

<file path=customXml/itemProps2.xml><?xml version="1.0" encoding="utf-8"?>
<ds:datastoreItem xmlns:ds="http://schemas.openxmlformats.org/officeDocument/2006/customXml" ds:itemID="{F46A6EDD-6A88-49B3-9EF5-45B363F67427}"/>
</file>

<file path=customXml/itemProps3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1F650B-CA0C-48AB-BDC0-1DB8EE37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</Template>
  <TotalTime>2068</TotalTime>
  <Pages>4</Pages>
  <Words>944</Words>
  <Characters>5291</Characters>
  <Application>Microsoft Office Word</Application>
  <DocSecurity>8</DocSecurity>
  <Lines>132</Lines>
  <Paragraphs>57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D. Paquette – Privé</dc:creator>
  <cp:keywords/>
  <dc:description/>
  <cp:lastModifiedBy>Gabrielle Quinn</cp:lastModifiedBy>
  <cp:revision>311</cp:revision>
  <dcterms:created xsi:type="dcterms:W3CDTF">2024-02-20T05:15:00Z</dcterms:created>
  <dcterms:modified xsi:type="dcterms:W3CDTF">2025-09-24T18:21:00Z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0x0101007206F9D14A933A4F90CD4959770E2E32</vt:lpwstr>
  </property>
  <property fmtid="{D5CDD505-2E9C-101B-9397-08002B2CF9AE}" pid="3" name="MediaServiceImageTags">
    <vt:lpwstr/>
  </property>
</Properties>
</file>